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8CD" w:rsidRPr="00CD143C" w:rsidRDefault="004778CD" w:rsidP="007359CB">
      <w:pPr>
        <w:pStyle w:val="NormalWeb"/>
        <w:spacing w:before="0" w:beforeAutospacing="0" w:after="0" w:afterAutospacing="0" w:line="276" w:lineRule="auto"/>
        <w:jc w:val="both"/>
        <w:rPr>
          <w:color w:val="0000FF"/>
        </w:rPr>
      </w:pPr>
    </w:p>
    <w:p w:rsidR="004778CD" w:rsidRDefault="004778CD" w:rsidP="00005489">
      <w:pPr>
        <w:pStyle w:val="Default"/>
      </w:pPr>
    </w:p>
    <w:p w:rsidR="004778CD" w:rsidRDefault="004778CD" w:rsidP="00333A15">
      <w:pPr>
        <w:pStyle w:val="Default"/>
        <w:jc w:val="center"/>
      </w:pPr>
    </w:p>
    <w:p w:rsidR="004778CD" w:rsidRDefault="004778CD" w:rsidP="00333A15">
      <w:pPr>
        <w:pStyle w:val="Default"/>
        <w:jc w:val="center"/>
      </w:pPr>
    </w:p>
    <w:p w:rsidR="004778CD" w:rsidRDefault="004778CD" w:rsidP="00333A15">
      <w:pPr>
        <w:pStyle w:val="Default"/>
        <w:jc w:val="center"/>
        <w:rPr>
          <w:sz w:val="23"/>
          <w:szCs w:val="23"/>
        </w:rPr>
      </w:pPr>
      <w:r>
        <w:t>DOMNULE DECAN</w:t>
      </w:r>
      <w:r w:rsidRPr="00EC52A4">
        <w:t>,</w:t>
      </w:r>
    </w:p>
    <w:p w:rsidR="004778CD" w:rsidRDefault="004778CD" w:rsidP="00005489">
      <w:pPr>
        <w:pStyle w:val="Default"/>
        <w:ind w:left="2832" w:firstLine="708"/>
        <w:rPr>
          <w:sz w:val="23"/>
          <w:szCs w:val="23"/>
        </w:rPr>
      </w:pPr>
    </w:p>
    <w:p w:rsidR="004778CD" w:rsidRDefault="004778CD" w:rsidP="00005489">
      <w:pPr>
        <w:pStyle w:val="Default"/>
        <w:ind w:left="2832" w:firstLine="708"/>
        <w:rPr>
          <w:sz w:val="23"/>
          <w:szCs w:val="23"/>
        </w:rPr>
      </w:pPr>
    </w:p>
    <w:p w:rsidR="004778CD" w:rsidRDefault="004778CD" w:rsidP="00072663">
      <w:pPr>
        <w:pStyle w:val="Default"/>
        <w:rPr>
          <w:sz w:val="23"/>
          <w:szCs w:val="23"/>
        </w:rPr>
      </w:pPr>
    </w:p>
    <w:p w:rsidR="004778CD" w:rsidRDefault="004778CD" w:rsidP="00072663">
      <w:pPr>
        <w:pStyle w:val="Default"/>
        <w:rPr>
          <w:sz w:val="23"/>
          <w:szCs w:val="23"/>
        </w:rPr>
      </w:pPr>
    </w:p>
    <w:p w:rsidR="004778CD" w:rsidRDefault="004778CD" w:rsidP="005A2EBA">
      <w:pPr>
        <w:pStyle w:val="Default"/>
        <w:spacing w:line="276" w:lineRule="auto"/>
        <w:ind w:firstLine="708"/>
        <w:jc w:val="both"/>
        <w:rPr>
          <w:sz w:val="23"/>
          <w:szCs w:val="23"/>
        </w:rPr>
      </w:pPr>
      <w:r w:rsidRPr="004F6EA7">
        <w:t>Subsemnatul/a</w:t>
      </w:r>
      <w:r>
        <w:t>………………………………………………………, CNP…………….……….., posesor/posesoare CI serie……., număr……………, domiciliat în…………………………………… .……………………………………..…………………………………………………..………, nr. de telefon ……………..……..., adresa de e-mail ……………..…………………………, în calitate de</w:t>
      </w:r>
      <w:r w:rsidRPr="00333A15">
        <w:t xml:space="preserve"> </w:t>
      </w:r>
      <w:r w:rsidRPr="004F6EA7">
        <w:t xml:space="preserve"> absolvent/ă </w:t>
      </w:r>
      <w:r>
        <w:t>a Universităţii</w:t>
      </w:r>
      <w:r w:rsidRPr="004F6EA7">
        <w:t xml:space="preserve"> din Piteşti, Facultatea</w:t>
      </w:r>
      <w:r>
        <w:t xml:space="preserve"> de Teologie, Litere, Istorie şi Arte, </w:t>
      </w:r>
      <w:r w:rsidRPr="004F6EA7">
        <w:t>Programul de studii</w:t>
      </w:r>
      <w:r>
        <w:t xml:space="preserve"> ….</w:t>
      </w:r>
      <w:r w:rsidRPr="004F6EA7">
        <w:t>………………………...…</w:t>
      </w:r>
      <w:r>
        <w:t>……………………</w:t>
      </w:r>
      <w:r w:rsidRPr="004F6EA7">
        <w:t>…</w:t>
      </w:r>
      <w:r>
        <w:t>…….….</w:t>
      </w:r>
      <w:r w:rsidRPr="004F6EA7">
        <w:t xml:space="preserve">…, </w:t>
      </w:r>
      <w:r>
        <w:t>promoţia ………</w:t>
      </w:r>
      <w:r w:rsidRPr="004F6EA7">
        <w:t>…………,</w:t>
      </w:r>
      <w:r>
        <w:t xml:space="preserve"> </w:t>
      </w:r>
      <w:r w:rsidRPr="004F6EA7">
        <w:t>vă</w:t>
      </w:r>
      <w:r>
        <w:t xml:space="preserve"> rog să</w:t>
      </w:r>
      <w:r w:rsidRPr="004F6EA7">
        <w:t>-mi aprobaţi</w:t>
      </w:r>
      <w:bookmarkStart w:id="0" w:name="_GoBack"/>
      <w:bookmarkEnd w:id="0"/>
      <w:r>
        <w:t xml:space="preserve"> eliberarea adeverinţei de finalizare studii.</w:t>
      </w:r>
    </w:p>
    <w:p w:rsidR="004778CD" w:rsidRDefault="004778CD" w:rsidP="00072663">
      <w:pPr>
        <w:pStyle w:val="Default"/>
        <w:rPr>
          <w:sz w:val="23"/>
          <w:szCs w:val="23"/>
        </w:rPr>
      </w:pPr>
    </w:p>
    <w:p w:rsidR="004778CD" w:rsidRDefault="004778CD" w:rsidP="00072663">
      <w:pPr>
        <w:pStyle w:val="Default"/>
        <w:rPr>
          <w:sz w:val="23"/>
          <w:szCs w:val="23"/>
        </w:rPr>
      </w:pPr>
    </w:p>
    <w:p w:rsidR="004778CD" w:rsidRDefault="004778CD" w:rsidP="00072663">
      <w:pPr>
        <w:pStyle w:val="Default"/>
        <w:rPr>
          <w:sz w:val="23"/>
          <w:szCs w:val="23"/>
        </w:rPr>
      </w:pPr>
    </w:p>
    <w:p w:rsidR="004778CD" w:rsidRDefault="004778CD" w:rsidP="00072663">
      <w:pPr>
        <w:pStyle w:val="Default"/>
        <w:rPr>
          <w:sz w:val="23"/>
          <w:szCs w:val="23"/>
        </w:rPr>
      </w:pPr>
      <w:r>
        <w:rPr>
          <w:noProof/>
          <w:lang w:val="ro-RO"/>
        </w:rPr>
        <w:pict>
          <v:rect id="Rectangle 10" o:spid="_x0000_s1028" style="position:absolute;margin-left:9.65pt;margin-top:3.25pt;width:21.85pt;height:19pt;z-index:251658240;visibility:visible;v-text-anchor:middle" strokeweight="1pt"/>
        </w:pict>
      </w:r>
      <w:r>
        <w:rPr>
          <w:noProof/>
          <w:lang w:val="ro-R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9" type="#_x0000_t202" style="position:absolute;margin-left:38.5pt;margin-top:3.15pt;width:456.75pt;height:134.75pt;z-index:251659264;visibility:visible">
            <v:textbox>
              <w:txbxContent>
                <w:p w:rsidR="004778CD" w:rsidRPr="00E43BAF" w:rsidRDefault="004778CD" w:rsidP="00EC52A4">
                  <w:pPr>
                    <w:spacing w:line="276" w:lineRule="auto"/>
                    <w:ind w:firstLine="708"/>
                    <w:jc w:val="both"/>
                    <w:rPr>
                      <w:lang w:val="ro-RO"/>
                    </w:rPr>
                  </w:pPr>
                  <w:r w:rsidRPr="00E43BAF">
                    <w:t xml:space="preserve">Sunt de acord </w:t>
                  </w:r>
                  <w:r w:rsidRPr="00E43BAF">
                    <w:rPr>
                      <w:lang w:val="ro-RO"/>
                    </w:rPr>
                    <w:t>ca datele cu caracter personal furnizate prin prezenta cerere să fie prelucrate de către Universi</w:t>
                  </w:r>
                  <w:r>
                    <w:rPr>
                      <w:lang w:val="ro-RO"/>
                    </w:rPr>
                    <w:t>tatea din Piteşti, ca operator de date cu caracter personal, î</w:t>
                  </w:r>
                  <w:r w:rsidRPr="00E43BAF">
                    <w:rPr>
                      <w:lang w:val="ro-RO"/>
                    </w:rPr>
                    <w:t>n baza contractului de studii, în conformitate cu Regulamentul U.E. 679/2016 privind protecţia persoanelor fizice</w:t>
                  </w:r>
                  <w:r>
                    <w:rPr>
                      <w:lang w:val="ro-RO"/>
                    </w:rPr>
                    <w:t>,</w:t>
                  </w:r>
                  <w:r w:rsidRPr="00E43BAF">
                    <w:rPr>
                      <w:lang w:val="ro-RO"/>
                    </w:rPr>
                    <w:t xml:space="preserve"> în ceea ce priveşte prelucrarea datelor cu caracter personal şi l</w:t>
                  </w:r>
                  <w:r>
                    <w:rPr>
                      <w:lang w:val="ro-RO"/>
                    </w:rPr>
                    <w:t>ibera circulaţie a acestor date, în scopul soluţionării cererii.</w:t>
                  </w:r>
                </w:p>
                <w:p w:rsidR="004778CD" w:rsidRPr="00192BCF" w:rsidRDefault="004778CD" w:rsidP="00EC52A4">
                  <w:pPr>
                    <w:spacing w:line="276" w:lineRule="auto"/>
                    <w:ind w:firstLine="708"/>
                    <w:jc w:val="both"/>
                    <w:rPr>
                      <w:lang w:val="ro-RO"/>
                    </w:rPr>
                  </w:pPr>
                  <w:r w:rsidRPr="00E43BAF">
                    <w:rPr>
                      <w:lang w:val="ro-RO"/>
                    </w:rPr>
                    <w:t xml:space="preserve">Am luat la cunoştinţă că beneficiez de toate drepturile </w:t>
                  </w:r>
                  <w:r>
                    <w:rPr>
                      <w:lang w:val="ro-RO"/>
                    </w:rPr>
                    <w:t>prevă</w:t>
                  </w:r>
                  <w:r w:rsidRPr="00E43BAF">
                    <w:rPr>
                      <w:lang w:val="ro-RO"/>
                    </w:rPr>
                    <w:t>zute de Regulamentul U.E.</w:t>
                  </w:r>
                  <w:r>
                    <w:rPr>
                      <w:lang w:val="ro-RO"/>
                    </w:rPr>
                    <w:t xml:space="preserve">, in baza </w:t>
                  </w:r>
                  <w:r w:rsidRPr="00192BCF">
                    <w:rPr>
                      <w:b/>
                      <w:lang w:val="ro-RO"/>
                    </w:rPr>
                    <w:t xml:space="preserve">Notei de informare privind prelucrarea datelor cu caracter personal </w:t>
                  </w:r>
                  <w:r>
                    <w:rPr>
                      <w:b/>
                      <w:lang w:val="ro-RO"/>
                    </w:rPr>
                    <w:t>î</w:t>
                  </w:r>
                  <w:r w:rsidRPr="00192BCF">
                    <w:rPr>
                      <w:b/>
                      <w:lang w:val="ro-RO"/>
                    </w:rPr>
                    <w:t>n Universitatea din Piteşti</w:t>
                  </w:r>
                  <w:r>
                    <w:rPr>
                      <w:b/>
                      <w:lang w:val="ro-RO"/>
                    </w:rPr>
                    <w:t xml:space="preserve"> </w:t>
                  </w:r>
                  <w:r w:rsidRPr="00192BCF">
                    <w:rPr>
                      <w:lang w:val="ro-RO"/>
                    </w:rPr>
                    <w:t>atasata.</w:t>
                  </w:r>
                </w:p>
              </w:txbxContent>
            </v:textbox>
          </v:shape>
        </w:pict>
      </w:r>
    </w:p>
    <w:p w:rsidR="004778CD" w:rsidRDefault="004778CD" w:rsidP="00072663">
      <w:pPr>
        <w:pStyle w:val="Default"/>
        <w:rPr>
          <w:sz w:val="23"/>
          <w:szCs w:val="23"/>
        </w:rPr>
      </w:pPr>
    </w:p>
    <w:p w:rsidR="004778CD" w:rsidRDefault="004778CD" w:rsidP="00072663">
      <w:pPr>
        <w:pStyle w:val="Default"/>
        <w:rPr>
          <w:sz w:val="23"/>
          <w:szCs w:val="23"/>
        </w:rPr>
      </w:pPr>
    </w:p>
    <w:p w:rsidR="004778CD" w:rsidRDefault="004778CD" w:rsidP="00072663">
      <w:pPr>
        <w:pStyle w:val="Default"/>
        <w:rPr>
          <w:sz w:val="23"/>
          <w:szCs w:val="23"/>
        </w:rPr>
      </w:pPr>
    </w:p>
    <w:p w:rsidR="004778CD" w:rsidRDefault="004778CD" w:rsidP="00072663">
      <w:pPr>
        <w:pStyle w:val="Default"/>
        <w:rPr>
          <w:sz w:val="23"/>
          <w:szCs w:val="23"/>
        </w:rPr>
      </w:pPr>
    </w:p>
    <w:p w:rsidR="004778CD" w:rsidRDefault="004778CD" w:rsidP="00072663">
      <w:pPr>
        <w:pStyle w:val="Default"/>
        <w:rPr>
          <w:sz w:val="23"/>
          <w:szCs w:val="23"/>
        </w:rPr>
      </w:pPr>
    </w:p>
    <w:p w:rsidR="004778CD" w:rsidRDefault="004778CD" w:rsidP="00072663">
      <w:pPr>
        <w:pStyle w:val="Default"/>
        <w:rPr>
          <w:sz w:val="23"/>
          <w:szCs w:val="23"/>
        </w:rPr>
      </w:pPr>
    </w:p>
    <w:p w:rsidR="004778CD" w:rsidRDefault="004778CD" w:rsidP="00005489">
      <w:pPr>
        <w:pStyle w:val="Default"/>
        <w:rPr>
          <w:sz w:val="23"/>
          <w:szCs w:val="23"/>
        </w:rPr>
      </w:pPr>
    </w:p>
    <w:p w:rsidR="004778CD" w:rsidRDefault="004778CD" w:rsidP="00005489">
      <w:pPr>
        <w:pStyle w:val="Default"/>
        <w:rPr>
          <w:sz w:val="23"/>
          <w:szCs w:val="23"/>
        </w:rPr>
      </w:pPr>
    </w:p>
    <w:p w:rsidR="004778CD" w:rsidRDefault="004778CD" w:rsidP="00005489">
      <w:pPr>
        <w:pStyle w:val="Default"/>
        <w:rPr>
          <w:sz w:val="23"/>
          <w:szCs w:val="23"/>
        </w:rPr>
      </w:pPr>
    </w:p>
    <w:p w:rsidR="004778CD" w:rsidRDefault="004778CD" w:rsidP="00EC52A4">
      <w:pPr>
        <w:pStyle w:val="Default"/>
        <w:ind w:left="1416"/>
        <w:jc w:val="both"/>
        <w:rPr>
          <w:rFonts w:ascii="Cambria" w:hAnsi="Cambria" w:cs="Cambria"/>
          <w:sz w:val="22"/>
          <w:szCs w:val="22"/>
        </w:rPr>
      </w:pPr>
    </w:p>
    <w:p w:rsidR="004778CD" w:rsidRDefault="004778CD" w:rsidP="00005489">
      <w:pPr>
        <w:pStyle w:val="Default"/>
        <w:rPr>
          <w:rFonts w:ascii="Cambria" w:hAnsi="Cambria" w:cs="Cambria"/>
          <w:sz w:val="22"/>
          <w:szCs w:val="22"/>
        </w:rPr>
      </w:pPr>
    </w:p>
    <w:p w:rsidR="004778CD" w:rsidRDefault="004778CD" w:rsidP="00005489">
      <w:pPr>
        <w:pStyle w:val="Default"/>
        <w:rPr>
          <w:sz w:val="23"/>
          <w:szCs w:val="23"/>
        </w:rPr>
      </w:pPr>
    </w:p>
    <w:p w:rsidR="004778CD" w:rsidRDefault="004778CD" w:rsidP="00005489">
      <w:pPr>
        <w:pStyle w:val="Default"/>
        <w:rPr>
          <w:sz w:val="23"/>
          <w:szCs w:val="23"/>
        </w:rPr>
      </w:pPr>
    </w:p>
    <w:p w:rsidR="004778CD" w:rsidRDefault="004778CD" w:rsidP="006A0325">
      <w:pPr>
        <w:pStyle w:val="Default"/>
        <w:ind w:left="708" w:firstLine="708"/>
        <w:rPr>
          <w:sz w:val="23"/>
          <w:szCs w:val="23"/>
        </w:rPr>
      </w:pPr>
      <w:r>
        <w:rPr>
          <w:sz w:val="23"/>
          <w:szCs w:val="23"/>
        </w:rPr>
        <w:t xml:space="preserve">Data,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Semnătura, </w:t>
      </w:r>
    </w:p>
    <w:p w:rsidR="004778CD" w:rsidRDefault="004778CD" w:rsidP="00005489">
      <w:pPr>
        <w:spacing w:line="360" w:lineRule="auto"/>
        <w:jc w:val="center"/>
        <w:rPr>
          <w:sz w:val="23"/>
          <w:szCs w:val="23"/>
        </w:rPr>
      </w:pPr>
    </w:p>
    <w:p w:rsidR="004778CD" w:rsidRDefault="004778CD" w:rsidP="00005489">
      <w:pPr>
        <w:spacing w:line="360" w:lineRule="auto"/>
        <w:jc w:val="center"/>
        <w:rPr>
          <w:sz w:val="23"/>
          <w:szCs w:val="23"/>
        </w:rPr>
      </w:pPr>
    </w:p>
    <w:p w:rsidR="004778CD" w:rsidRDefault="004778CD" w:rsidP="00005489">
      <w:pPr>
        <w:spacing w:line="360" w:lineRule="auto"/>
        <w:jc w:val="center"/>
        <w:rPr>
          <w:sz w:val="23"/>
          <w:szCs w:val="23"/>
        </w:rPr>
      </w:pPr>
    </w:p>
    <w:p w:rsidR="004778CD" w:rsidRDefault="004778CD" w:rsidP="00005489">
      <w:pPr>
        <w:spacing w:line="360" w:lineRule="auto"/>
        <w:jc w:val="center"/>
        <w:rPr>
          <w:sz w:val="23"/>
          <w:szCs w:val="23"/>
        </w:rPr>
      </w:pPr>
    </w:p>
    <w:p w:rsidR="004778CD" w:rsidRPr="00CD143C" w:rsidRDefault="004778CD" w:rsidP="005A2EBA">
      <w:pPr>
        <w:autoSpaceDE w:val="0"/>
        <w:autoSpaceDN w:val="0"/>
        <w:adjustRightInd w:val="0"/>
        <w:jc w:val="center"/>
      </w:pPr>
      <w:r w:rsidRPr="005D4AD6">
        <w:t xml:space="preserve">Domnului </w:t>
      </w:r>
      <w:r>
        <w:t>Decan al Facultăţii de Teologie, Litere, Istorie şi Arte</w:t>
      </w:r>
    </w:p>
    <w:sectPr w:rsidR="004778CD" w:rsidRPr="00CD143C" w:rsidSect="00D25138">
      <w:headerReference w:type="default" r:id="rId6"/>
      <w:footerReference w:type="even" r:id="rId7"/>
      <w:footerReference w:type="default" r:id="rId8"/>
      <w:pgSz w:w="11907" w:h="16840" w:code="9"/>
      <w:pgMar w:top="567" w:right="567" w:bottom="567" w:left="1418" w:header="851" w:footer="323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78CD" w:rsidRDefault="004778CD" w:rsidP="007359CB">
      <w:r>
        <w:separator/>
      </w:r>
    </w:p>
  </w:endnote>
  <w:endnote w:type="continuationSeparator" w:id="0">
    <w:p w:rsidR="004778CD" w:rsidRDefault="004778CD" w:rsidP="007359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osterBodoni BT CE">
    <w:altName w:val="Georgia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PosterBodoni BT">
    <w:altName w:val="Georg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8CD" w:rsidRDefault="004778CD" w:rsidP="0077393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778CD" w:rsidRDefault="004778CD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8CD" w:rsidRPr="005F6643" w:rsidRDefault="004778CD" w:rsidP="002A3348">
    <w:pPr>
      <w:pStyle w:val="Footer"/>
      <w:pBdr>
        <w:top w:val="thinThickSmallGap" w:sz="24" w:space="1" w:color="823B0B"/>
      </w:pBdr>
      <w:rPr>
        <w:rFonts w:ascii="Arial" w:hAnsi="Arial" w:cs="Arial"/>
        <w:sz w:val="18"/>
        <w:szCs w:val="18"/>
        <w:lang w:val="ro-RO"/>
      </w:rPr>
    </w:pPr>
    <w:r w:rsidRPr="00A734BA">
      <w:rPr>
        <w:rFonts w:ascii="Georgia" w:hAnsi="Georgia"/>
        <w:i/>
        <w:sz w:val="20"/>
        <w:szCs w:val="20"/>
      </w:rPr>
      <w:t xml:space="preserve">        </w:t>
    </w:r>
    <w:r>
      <w:rPr>
        <w:rFonts w:ascii="Georgia" w:hAnsi="Georgia"/>
        <w:i/>
        <w:sz w:val="20"/>
        <w:szCs w:val="20"/>
      </w:rPr>
      <w:t xml:space="preserve">                                                                                                                     </w:t>
    </w:r>
    <w:r w:rsidRPr="00A734BA">
      <w:rPr>
        <w:rFonts w:ascii="Georgia" w:hAnsi="Georgia"/>
        <w:i/>
        <w:sz w:val="20"/>
        <w:szCs w:val="20"/>
      </w:rPr>
      <w:t xml:space="preserve">      </w:t>
    </w:r>
    <w:r>
      <w:rPr>
        <w:rFonts w:ascii="Georgia" w:hAnsi="Georgia"/>
        <w:i/>
        <w:sz w:val="20"/>
        <w:szCs w:val="20"/>
      </w:rPr>
      <w:t xml:space="preserve">           </w:t>
    </w:r>
    <w:r w:rsidRPr="00A734BA">
      <w:rPr>
        <w:rFonts w:ascii="Georgia" w:hAnsi="Georgia"/>
        <w:i/>
        <w:sz w:val="20"/>
        <w:szCs w:val="20"/>
      </w:rPr>
      <w:t xml:space="preserve">  </w:t>
    </w:r>
    <w:r>
      <w:rPr>
        <w:rFonts w:ascii="Georgia" w:hAnsi="Georgia"/>
        <w:i/>
        <w:sz w:val="20"/>
        <w:szCs w:val="20"/>
      </w:rPr>
      <w:t xml:space="preserve">     </w:t>
    </w:r>
    <w:r w:rsidRPr="00A734BA">
      <w:rPr>
        <w:rFonts w:ascii="Georgia" w:hAnsi="Georgia"/>
        <w:i/>
        <w:sz w:val="20"/>
        <w:szCs w:val="20"/>
      </w:rPr>
      <w:t xml:space="preserve">  </w:t>
    </w:r>
    <w:r>
      <w:rPr>
        <w:rFonts w:ascii="Georgia" w:hAnsi="Georgia"/>
        <w:i/>
        <w:sz w:val="20"/>
        <w:szCs w:val="20"/>
      </w:rPr>
      <w:t xml:space="preserve">                                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78CD" w:rsidRDefault="004778CD" w:rsidP="007359CB">
      <w:r>
        <w:separator/>
      </w:r>
    </w:p>
  </w:footnote>
  <w:footnote w:type="continuationSeparator" w:id="0">
    <w:p w:rsidR="004778CD" w:rsidRDefault="004778CD" w:rsidP="007359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8CD" w:rsidRDefault="004778CD">
    <w:pPr>
      <w:pStyle w:val="Header"/>
      <w:rPr>
        <w:lang w:val="ro-RO"/>
      </w:rPr>
    </w:pPr>
    <w:r>
      <w:rPr>
        <w:noProof/>
        <w:lang w:val="ro-RO" w:eastAsia="ro-R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0.7pt;margin-top:-14.35pt;width:361.3pt;height:86.4pt;z-index:251660288;visibility:visible" strokecolor="white">
          <v:textbox>
            <w:txbxContent>
              <w:p w:rsidR="004778CD" w:rsidRPr="007A143D" w:rsidRDefault="004778CD" w:rsidP="006B2DA0">
                <w:pPr>
                  <w:pStyle w:val="Header"/>
                  <w:jc w:val="center"/>
                  <w:rPr>
                    <w:b/>
                    <w:spacing w:val="20"/>
                    <w:sz w:val="18"/>
                    <w:szCs w:val="18"/>
                    <w:lang w:val="es-ES"/>
                  </w:rPr>
                </w:pPr>
                <w:r w:rsidRPr="007A143D">
                  <w:rPr>
                    <w:b/>
                    <w:spacing w:val="20"/>
                    <w:sz w:val="18"/>
                    <w:szCs w:val="18"/>
                    <w:lang w:val="es-ES"/>
                  </w:rPr>
                  <w:t>ROMÂNIA</w:t>
                </w:r>
              </w:p>
              <w:p w:rsidR="004778CD" w:rsidRDefault="004778CD" w:rsidP="006B2DA0">
                <w:pPr>
                  <w:pStyle w:val="Header"/>
                  <w:jc w:val="center"/>
                  <w:rPr>
                    <w:b/>
                    <w:spacing w:val="20"/>
                    <w:sz w:val="18"/>
                    <w:szCs w:val="18"/>
                    <w:lang w:val="es-ES"/>
                  </w:rPr>
                </w:pPr>
                <w:r w:rsidRPr="007A143D">
                  <w:rPr>
                    <w:b/>
                    <w:spacing w:val="20"/>
                    <w:sz w:val="18"/>
                    <w:szCs w:val="18"/>
                    <w:lang w:val="es-ES"/>
                  </w:rPr>
                  <w:t xml:space="preserve">MINISTERUL EDUCAŢIEI </w:t>
                </w:r>
                <w:r>
                  <w:rPr>
                    <w:b/>
                    <w:spacing w:val="20"/>
                    <w:sz w:val="18"/>
                    <w:szCs w:val="18"/>
                    <w:lang w:val="es-ES"/>
                  </w:rPr>
                  <w:t xml:space="preserve">NAȚIONALE </w:t>
                </w:r>
              </w:p>
              <w:p w:rsidR="004778CD" w:rsidRPr="007A143D" w:rsidRDefault="004778CD" w:rsidP="006B2DA0">
                <w:pPr>
                  <w:pStyle w:val="Header"/>
                  <w:jc w:val="center"/>
                  <w:rPr>
                    <w:rFonts w:ascii="PosterBodoni BT" w:hAnsi="PosterBodoni BT" w:cs="Tahoma"/>
                    <w:sz w:val="18"/>
                    <w:szCs w:val="18"/>
                    <w:lang w:val="es-ES"/>
                  </w:rPr>
                </w:pPr>
                <w:r w:rsidRPr="007A143D">
                  <w:rPr>
                    <w:rFonts w:ascii="PosterBodoni BT CE" w:hAnsi="PosterBodoni BT CE" w:cs="Tahoma"/>
                    <w:sz w:val="18"/>
                    <w:szCs w:val="18"/>
                    <w:lang w:val="es-ES"/>
                  </w:rPr>
                  <w:t>UNIVERSITATEA DIN PITEŞTI</w:t>
                </w:r>
              </w:p>
              <w:p w:rsidR="004778CD" w:rsidRPr="007A143D" w:rsidRDefault="004778CD" w:rsidP="006B2DA0">
                <w:pPr>
                  <w:pStyle w:val="Header"/>
                  <w:jc w:val="center"/>
                  <w:rPr>
                    <w:rFonts w:ascii="Tahoma" w:hAnsi="Tahoma" w:cs="Tahoma"/>
                    <w:sz w:val="18"/>
                    <w:szCs w:val="18"/>
                    <w:lang w:val="es-ES"/>
                  </w:rPr>
                </w:pPr>
                <w:r w:rsidRPr="007A143D">
                  <w:rPr>
                    <w:rFonts w:ascii="Tahoma" w:hAnsi="Tahoma" w:cs="Tahoma"/>
                    <w:sz w:val="18"/>
                    <w:szCs w:val="18"/>
                    <w:lang w:val="es-ES"/>
                  </w:rPr>
                  <w:t>Str. Târgu din Vale, nr. 1, Cod poștal 110040-Piteşti, Jud. Argeș</w:t>
                </w:r>
              </w:p>
              <w:p w:rsidR="004778CD" w:rsidRDefault="004778CD" w:rsidP="006B2DA0">
                <w:pPr>
                  <w:pStyle w:val="Header"/>
                  <w:jc w:val="center"/>
                  <w:rPr>
                    <w:rFonts w:ascii="Tahoma" w:hAnsi="Tahoma" w:cs="Tahoma"/>
                    <w:sz w:val="18"/>
                    <w:szCs w:val="18"/>
                    <w:lang w:val="fr-FR"/>
                  </w:rPr>
                </w:pPr>
                <w:r w:rsidRPr="007A143D">
                  <w:rPr>
                    <w:rFonts w:ascii="Tahoma" w:hAnsi="Tahoma" w:cs="Tahoma"/>
                    <w:sz w:val="18"/>
                    <w:szCs w:val="18"/>
                    <w:lang w:val="es-ES"/>
                  </w:rPr>
                  <w:t>Tel./fax</w:t>
                </w:r>
                <w:r w:rsidRPr="007A143D">
                  <w:rPr>
                    <w:rFonts w:ascii="Tahoma" w:hAnsi="Tahoma" w:cs="Tahoma"/>
                    <w:sz w:val="18"/>
                    <w:szCs w:val="18"/>
                    <w:lang w:val="fr-FR"/>
                  </w:rPr>
                  <w:t>: +40 348 453 100/123; CUI 4122183 CAEN 8542</w:t>
                </w:r>
              </w:p>
              <w:p w:rsidR="004778CD" w:rsidRPr="007A143D" w:rsidRDefault="004778CD" w:rsidP="006B2DA0">
                <w:pPr>
                  <w:pStyle w:val="Header"/>
                  <w:jc w:val="center"/>
                  <w:rPr>
                    <w:rFonts w:ascii="Tahoma" w:hAnsi="Tahoma" w:cs="Tahoma"/>
                    <w:sz w:val="18"/>
                    <w:szCs w:val="18"/>
                    <w:lang w:val="fr-FR"/>
                  </w:rPr>
                </w:pPr>
                <w:r w:rsidRPr="007A143D">
                  <w:rPr>
                    <w:rFonts w:ascii="Tahoma" w:hAnsi="Tahoma" w:cs="Tahoma"/>
                    <w:sz w:val="18"/>
                    <w:szCs w:val="18"/>
                    <w:lang w:val="fr-FR"/>
                  </w:rPr>
                  <w:t xml:space="preserve">  </w:t>
                </w:r>
                <w:hyperlink r:id="rId1" w:history="1">
                  <w:r w:rsidRPr="007A143D">
                    <w:rPr>
                      <w:rStyle w:val="Hyperlink"/>
                      <w:rFonts w:ascii="Tahoma" w:hAnsi="Tahoma" w:cs="Tahoma"/>
                      <w:sz w:val="18"/>
                      <w:szCs w:val="18"/>
                      <w:lang w:val="fr-FR"/>
                    </w:rPr>
                    <w:t>http://www.upit.ro</w:t>
                  </w:r>
                </w:hyperlink>
              </w:p>
              <w:p w:rsidR="004778CD" w:rsidRDefault="004778CD" w:rsidP="006B2DA0">
                <w:pPr>
                  <w:pStyle w:val="Header"/>
                  <w:jc w:val="center"/>
                  <w:rPr>
                    <w:rFonts w:ascii="Tahoma" w:hAnsi="Tahoma" w:cs="Tahoma"/>
                    <w:sz w:val="18"/>
                    <w:szCs w:val="18"/>
                    <w:lang w:val="fr-FR"/>
                  </w:rPr>
                </w:pPr>
              </w:p>
              <w:p w:rsidR="004778CD" w:rsidRDefault="004778CD" w:rsidP="006B2DA0">
                <w:pPr>
                  <w:jc w:val="center"/>
                </w:pPr>
              </w:p>
            </w:txbxContent>
          </v:textbox>
        </v:shape>
      </w:pict>
    </w:r>
    <w:r w:rsidRPr="00475965">
      <w:rPr>
        <w:noProof/>
        <w:lang w:val="ro-RO" w:eastAsia="ro-R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ine 1" o:spid="_x0000_i1027" type="#_x0000_t75" alt="logo 07 03 2014_PANTONE" style="width:62.25pt;height:64.5pt;visibility:visible">
          <v:imagedata r:id="rId2" o:title=""/>
        </v:shape>
      </w:pict>
    </w:r>
    <w:r>
      <w:t xml:space="preserve">                                                                                                                             </w:t>
    </w:r>
    <w:r w:rsidRPr="00475965">
      <w:rPr>
        <w:noProof/>
        <w:lang w:val="ro-RO" w:eastAsia="ro-RO"/>
      </w:rPr>
      <w:pict>
        <v:shape id="Imagine 2" o:spid="_x0000_i1028" type="#_x0000_t75" style="width:55.5pt;height:55.5pt;visibility:visible">
          <v:imagedata r:id="rId3" o:title=""/>
        </v:shape>
      </w:pict>
    </w:r>
  </w:p>
  <w:p w:rsidR="004778CD" w:rsidRDefault="004778CD">
    <w:pPr>
      <w:pStyle w:val="Header"/>
    </w:pPr>
    <w:r>
      <w:rPr>
        <w:noProof/>
        <w:lang w:val="ro-RO" w:eastAsia="ro-RO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4" o:spid="_x0000_s2050" type="#_x0000_t32" style="position:absolute;margin-left:0;margin-top:17.6pt;width:491.25pt;height:0;z-index:251661312;visibility:visible;mso-position-horizontal:left;mso-position-horizontal-relative:margin">
          <w10:wrap anchorx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359CB"/>
    <w:rsid w:val="00005489"/>
    <w:rsid w:val="00072663"/>
    <w:rsid w:val="000763DD"/>
    <w:rsid w:val="00157726"/>
    <w:rsid w:val="0018470F"/>
    <w:rsid w:val="00192BCF"/>
    <w:rsid w:val="001D5A2C"/>
    <w:rsid w:val="002A3348"/>
    <w:rsid w:val="002C6107"/>
    <w:rsid w:val="002F3C9E"/>
    <w:rsid w:val="00333A15"/>
    <w:rsid w:val="00333BBC"/>
    <w:rsid w:val="00356FE6"/>
    <w:rsid w:val="0039083C"/>
    <w:rsid w:val="003D064E"/>
    <w:rsid w:val="00475965"/>
    <w:rsid w:val="004778CD"/>
    <w:rsid w:val="00482644"/>
    <w:rsid w:val="004C2318"/>
    <w:rsid w:val="004E6071"/>
    <w:rsid w:val="004F6EA7"/>
    <w:rsid w:val="005760D1"/>
    <w:rsid w:val="005A2EBA"/>
    <w:rsid w:val="005D4AD6"/>
    <w:rsid w:val="005F6643"/>
    <w:rsid w:val="00637344"/>
    <w:rsid w:val="00657244"/>
    <w:rsid w:val="00670547"/>
    <w:rsid w:val="006A0325"/>
    <w:rsid w:val="006A3ED1"/>
    <w:rsid w:val="006A5D25"/>
    <w:rsid w:val="006B2DA0"/>
    <w:rsid w:val="006F21DC"/>
    <w:rsid w:val="006F7601"/>
    <w:rsid w:val="007359CB"/>
    <w:rsid w:val="0077393F"/>
    <w:rsid w:val="00777221"/>
    <w:rsid w:val="007A143D"/>
    <w:rsid w:val="007B5C95"/>
    <w:rsid w:val="00806A42"/>
    <w:rsid w:val="0083424D"/>
    <w:rsid w:val="00860558"/>
    <w:rsid w:val="009A0539"/>
    <w:rsid w:val="009D3821"/>
    <w:rsid w:val="00A4580A"/>
    <w:rsid w:val="00A734BA"/>
    <w:rsid w:val="00A85230"/>
    <w:rsid w:val="00B10D34"/>
    <w:rsid w:val="00B82373"/>
    <w:rsid w:val="00BF52B1"/>
    <w:rsid w:val="00C26F90"/>
    <w:rsid w:val="00C7101D"/>
    <w:rsid w:val="00CD143C"/>
    <w:rsid w:val="00D12493"/>
    <w:rsid w:val="00D25138"/>
    <w:rsid w:val="00D26130"/>
    <w:rsid w:val="00D324BC"/>
    <w:rsid w:val="00D3684F"/>
    <w:rsid w:val="00D52659"/>
    <w:rsid w:val="00DD6565"/>
    <w:rsid w:val="00DF048B"/>
    <w:rsid w:val="00E05061"/>
    <w:rsid w:val="00E36C91"/>
    <w:rsid w:val="00E43BAF"/>
    <w:rsid w:val="00EC52A4"/>
    <w:rsid w:val="00F12E88"/>
    <w:rsid w:val="00F854A5"/>
    <w:rsid w:val="00FB5CA2"/>
    <w:rsid w:val="00FF097E"/>
    <w:rsid w:val="00FF2EC4"/>
    <w:rsid w:val="00FF5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Times New Roman" w:cs="Times New Roman"/>
        <w:sz w:val="22"/>
        <w:szCs w:val="22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9CB"/>
    <w:rPr>
      <w:rFonts w:ascii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359C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359CB"/>
    <w:rPr>
      <w:rFonts w:ascii="Times New Roman" w:cs="Times New Roman"/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rsid w:val="007359CB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7359C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359CB"/>
    <w:rPr>
      <w:rFonts w:ascii="Times New Roman" w:cs="Times New Roman"/>
      <w:sz w:val="24"/>
      <w:szCs w:val="24"/>
      <w:lang w:val="en-US" w:eastAsia="en-US"/>
    </w:rPr>
  </w:style>
  <w:style w:type="character" w:styleId="PageNumber">
    <w:name w:val="page number"/>
    <w:basedOn w:val="DefaultParagraphFont"/>
    <w:uiPriority w:val="99"/>
    <w:rsid w:val="007359CB"/>
    <w:rPr>
      <w:rFonts w:cs="Times New Roman"/>
    </w:rPr>
  </w:style>
  <w:style w:type="paragraph" w:styleId="NormalWeb">
    <w:name w:val="Normal (Web)"/>
    <w:basedOn w:val="Normal"/>
    <w:uiPriority w:val="99"/>
    <w:rsid w:val="007359CB"/>
    <w:pPr>
      <w:spacing w:before="100" w:beforeAutospacing="1" w:after="100" w:afterAutospacing="1"/>
    </w:pPr>
    <w:rPr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rsid w:val="009A05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A0539"/>
    <w:rPr>
      <w:rFonts w:ascii="Tahoma" w:hAnsi="Tahoma" w:cs="Tahoma"/>
      <w:sz w:val="16"/>
      <w:szCs w:val="16"/>
      <w:lang w:val="en-US" w:eastAsia="en-US"/>
    </w:rPr>
  </w:style>
  <w:style w:type="paragraph" w:customStyle="1" w:styleId="Default">
    <w:name w:val="Default"/>
    <w:uiPriority w:val="99"/>
    <w:rsid w:val="00005489"/>
    <w:pPr>
      <w:autoSpaceDE w:val="0"/>
      <w:autoSpaceDN w:val="0"/>
      <w:adjustRightInd w:val="0"/>
    </w:pPr>
    <w:rPr>
      <w:rFonts w:ascii="Times New Roman"/>
      <w:color w:val="000000"/>
      <w:sz w:val="24"/>
      <w:szCs w:val="24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http://www.upit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1</Pages>
  <Words>90</Words>
  <Characters>522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DOMNULE RECTOR,</dc:title>
  <dc:subject/>
  <dc:creator>Admin</dc:creator>
  <cp:keywords/>
  <dc:description/>
  <cp:lastModifiedBy>Diana</cp:lastModifiedBy>
  <cp:revision>4</cp:revision>
  <dcterms:created xsi:type="dcterms:W3CDTF">2020-05-14T07:47:00Z</dcterms:created>
  <dcterms:modified xsi:type="dcterms:W3CDTF">2020-05-14T07:54:00Z</dcterms:modified>
</cp:coreProperties>
</file>