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0AA5A" w14:textId="09707E87" w:rsidR="000117F6" w:rsidRDefault="000117F6" w:rsidP="00924B57">
      <w:pPr>
        <w:autoSpaceDE w:val="0"/>
        <w:autoSpaceDN w:val="0"/>
        <w:adjustRightInd w:val="0"/>
        <w:jc w:val="both"/>
        <w:rPr>
          <w:szCs w:val="24"/>
          <w:lang w:val="en-US"/>
        </w:rPr>
      </w:pPr>
    </w:p>
    <w:p w14:paraId="3BB2A7C8" w14:textId="72A467BA" w:rsidR="008611CF" w:rsidRDefault="008611CF" w:rsidP="00924B57">
      <w:pPr>
        <w:autoSpaceDE w:val="0"/>
        <w:autoSpaceDN w:val="0"/>
        <w:adjustRightInd w:val="0"/>
        <w:jc w:val="both"/>
        <w:rPr>
          <w:szCs w:val="24"/>
          <w:lang w:val="en-US"/>
        </w:rPr>
      </w:pPr>
    </w:p>
    <w:p w14:paraId="7C06A362" w14:textId="77777777" w:rsidR="00691770" w:rsidRPr="00691770" w:rsidRDefault="008611CF" w:rsidP="008611CF">
      <w:pPr>
        <w:jc w:val="center"/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691770"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NOTĂ DE INFORMARE GENERALĂ PRIVIND PRELUCRAREA DATELOR CU CARACTER PERSONAL </w:t>
      </w:r>
    </w:p>
    <w:p w14:paraId="3EBF28B3" w14:textId="77777777" w:rsidR="00691770" w:rsidRDefault="00691770" w:rsidP="008611CF">
      <w:pPr>
        <w:jc w:val="center"/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691770"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a studenţilor candidaţi la acordarea unei burse în cadrul </w:t>
      </w:r>
    </w:p>
    <w:p w14:paraId="46DC7186" w14:textId="77777777" w:rsidR="00691770" w:rsidRDefault="00691770" w:rsidP="008611CF">
      <w:pPr>
        <w:jc w:val="center"/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U</w:t>
      </w:r>
      <w:r w:rsidRPr="00691770"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niversit</w:t>
      </w:r>
      <w:r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ă</w:t>
      </w:r>
      <w:r w:rsidRPr="00691770"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ţii </w:t>
      </w:r>
      <w:r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N</w:t>
      </w:r>
      <w:r w:rsidRPr="00691770"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aționale de </w:t>
      </w:r>
      <w:r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Ş</w:t>
      </w:r>
      <w:r w:rsidRPr="00691770"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tiință și </w:t>
      </w:r>
      <w:r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</w:t>
      </w:r>
      <w:r w:rsidRPr="00691770"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ehnologie POLITEHNICA BUCUREȘTI </w:t>
      </w:r>
    </w:p>
    <w:p w14:paraId="41DC521D" w14:textId="6EC72A3D" w:rsidR="008611CF" w:rsidRPr="00691770" w:rsidRDefault="00691770" w:rsidP="008611CF">
      <w:pPr>
        <w:jc w:val="center"/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C</w:t>
      </w:r>
      <w:r w:rsidRPr="00691770"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entrul </w:t>
      </w:r>
      <w:r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U</w:t>
      </w:r>
      <w:r w:rsidRPr="00691770"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niversitar </w:t>
      </w:r>
      <w:r w:rsidR="00240E11"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P</w:t>
      </w:r>
      <w:r w:rsidRPr="00691770">
        <w:rPr>
          <w:rFonts w:eastAsia="Calibri"/>
          <w:b/>
          <w:bCs/>
          <w:szCs w:val="24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itești</w:t>
      </w:r>
    </w:p>
    <w:p w14:paraId="71D0DB11" w14:textId="3D773E11" w:rsidR="00034DF3" w:rsidRDefault="00103ADF" w:rsidP="008A44FB">
      <w:pPr>
        <w:pStyle w:val="NormalWeb"/>
        <w:spacing w:before="0" w:beforeAutospacing="0" w:after="0" w:afterAutospacing="0" w:line="276" w:lineRule="auto"/>
        <w:jc w:val="both"/>
        <w:rPr>
          <w:rFonts w:eastAsia="Arial"/>
          <w:b/>
          <w:bCs/>
          <w:sz w:val="22"/>
          <w:szCs w:val="22"/>
        </w:rPr>
      </w:pPr>
      <w:r w:rsidRPr="006B7ABA">
        <w:tab/>
        <w:t xml:space="preserve">             </w:t>
      </w:r>
    </w:p>
    <w:p w14:paraId="0E3BFEED" w14:textId="6AE8CC32" w:rsidR="00103ADF" w:rsidRPr="001E18DD" w:rsidRDefault="00034DF3" w:rsidP="00103ADF">
      <w:pPr>
        <w:ind w:left="6" w:firstLine="703"/>
        <w:jc w:val="both"/>
        <w:rPr>
          <w:rFonts w:eastAsia="Arial"/>
          <w:b/>
          <w:sz w:val="20"/>
        </w:rPr>
      </w:pPr>
      <w:r w:rsidRPr="00034DF3">
        <w:rPr>
          <w:rFonts w:eastAsia="Arial"/>
          <w:b/>
          <w:bCs/>
          <w:sz w:val="20"/>
        </w:rPr>
        <w:t xml:space="preserve">UNIVERSITATEA NAȚIONALĂ DE ȘTIINȚĂ ȘI TEHNOLOGIE POLITEHNICA BUCUREȘTI – CENTRUL UNIVERSITAR PITEȘTI, </w:t>
      </w:r>
      <w:r w:rsidRPr="00034DF3">
        <w:rPr>
          <w:rFonts w:eastAsia="Arial"/>
          <w:sz w:val="20"/>
        </w:rPr>
        <w:t xml:space="preserve">instituție de învățământ superior de stat,  cu sediul în Str. Târgu din Vale, nr. 1, Cod poştal 110040-Piteşti, Jud. Argeş, tel./fax +40 348 453 100/123, website: </w:t>
      </w:r>
      <w:hyperlink r:id="rId8" w:history="1">
        <w:r w:rsidRPr="00034DF3">
          <w:rPr>
            <w:rStyle w:val="Hyperlink"/>
            <w:rFonts w:eastAsia="Arial"/>
            <w:sz w:val="20"/>
          </w:rPr>
          <w:t>http://www.upit.ro</w:t>
        </w:r>
      </w:hyperlink>
      <w:r w:rsidRPr="00034DF3">
        <w:rPr>
          <w:rFonts w:eastAsia="Arial"/>
          <w:sz w:val="20"/>
        </w:rPr>
        <w:t xml:space="preserve"> (numită în continuare „Universitate”), vă informează prin prezenta notă despre prelucrarea datelor dumneavoastră personale și drepturile pe care le aveți în relaţia cu Universitatea (în calitate de </w:t>
      </w:r>
      <w:r w:rsidR="008B39FD">
        <w:rPr>
          <w:rFonts w:eastAsia="Arial"/>
          <w:sz w:val="20"/>
        </w:rPr>
        <w:t xml:space="preserve">candidat pentru acordarea unei burse, </w:t>
      </w:r>
      <w:r w:rsidR="000B71A2">
        <w:rPr>
          <w:rFonts w:eastAsia="Arial"/>
          <w:sz w:val="20"/>
        </w:rPr>
        <w:t>respectiv membri de familie ai acestuia, după caz</w:t>
      </w:r>
      <w:r w:rsidRPr="00034DF3">
        <w:rPr>
          <w:rFonts w:eastAsia="Arial"/>
          <w:sz w:val="20"/>
        </w:rPr>
        <w:t>), în conformitate cu REGULAMENTUL (UE) 2016/679 al Parlamentului European și al Consiliului din 27 aprilie 2016 (denumit în continuare GDPR) și legislația națională privind protecția și securitatea datelor personale, în vigoare.</w:t>
      </w:r>
    </w:p>
    <w:p w14:paraId="2EAF8AD6" w14:textId="77777777" w:rsidR="00103ADF" w:rsidRPr="001E18DD" w:rsidRDefault="00103ADF" w:rsidP="00103ADF">
      <w:pPr>
        <w:shd w:val="clear" w:color="auto" w:fill="D9D9D9" w:themeFill="background1" w:themeFillShade="D9"/>
        <w:ind w:right="20"/>
        <w:jc w:val="both"/>
        <w:rPr>
          <w:b/>
          <w:sz w:val="2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1E18DD">
        <w:rPr>
          <w:rFonts w:eastAsia="Arial"/>
          <w:b/>
          <w:sz w:val="20"/>
        </w:rPr>
        <w:t>SCOPUL ṢI BAZA LEGALĂ A PRELUCRĂRILOR</w:t>
      </w:r>
    </w:p>
    <w:p w14:paraId="1F6E0B30" w14:textId="414BC1B9" w:rsidR="00103ADF" w:rsidRPr="001E18DD" w:rsidRDefault="00542FCC" w:rsidP="00103ADF">
      <w:pPr>
        <w:ind w:left="6" w:right="23" w:firstLine="703"/>
        <w:jc w:val="both"/>
        <w:rPr>
          <w:rFonts w:eastAsia="Arial"/>
          <w:sz w:val="20"/>
        </w:rPr>
      </w:pPr>
      <w:r w:rsidRPr="001E18DD">
        <w:rPr>
          <w:rFonts w:eastAsia="Arial"/>
          <w:b/>
          <w:bCs/>
          <w:sz w:val="20"/>
        </w:rPr>
        <w:t>Universitatea</w:t>
      </w:r>
      <w:r w:rsidR="00103ADF" w:rsidRPr="001E18DD">
        <w:rPr>
          <w:rFonts w:eastAsia="Arial"/>
          <w:sz w:val="20"/>
        </w:rPr>
        <w:t xml:space="preserve"> prelucrează datele dumneavoastră personale şi ale membrilor de familie, furnizate de dvs. în mod direct prin dosarul de candidatură la acordarea unei burse şi a documentelor anexate acestuia după caz (adeverinţe de venit, adeverinţe medicale, rapoarte anchetă socială, copii cerificate deces, C.V., atestate pentru rezultate concursuri sportive sau cultural-artistice sau alte documente relevante), în scopul îndeplinirii atribuţiilor legale ce îi revin, în calitate de parte contractuală în contractele de studii, respectiv în scopul </w:t>
      </w:r>
      <w:r w:rsidR="000B71A2">
        <w:rPr>
          <w:rFonts w:eastAsia="Arial"/>
          <w:sz w:val="20"/>
        </w:rPr>
        <w:t>verificării respectării</w:t>
      </w:r>
      <w:r w:rsidR="00D710EA">
        <w:rPr>
          <w:rFonts w:eastAsia="Arial"/>
          <w:sz w:val="20"/>
        </w:rPr>
        <w:t xml:space="preserve"> criteriilor de acordare a bursei, </w:t>
      </w:r>
      <w:r w:rsidR="00103ADF" w:rsidRPr="001E18DD">
        <w:rPr>
          <w:rFonts w:eastAsia="Arial"/>
          <w:sz w:val="20"/>
        </w:rPr>
        <w:t>evaluării şi aprobării dosarelor de bursă, a</w:t>
      </w:r>
      <w:r w:rsidR="00D3299D">
        <w:rPr>
          <w:rFonts w:eastAsia="Arial"/>
          <w:sz w:val="20"/>
        </w:rPr>
        <w:t>l</w:t>
      </w:r>
      <w:r w:rsidR="00103ADF" w:rsidRPr="001E18DD">
        <w:rPr>
          <w:rFonts w:eastAsia="Arial"/>
          <w:sz w:val="20"/>
        </w:rPr>
        <w:t xml:space="preserve"> afişării listelor finale a</w:t>
      </w:r>
      <w:r w:rsidR="00D3299D">
        <w:rPr>
          <w:rFonts w:eastAsia="Arial"/>
          <w:sz w:val="20"/>
        </w:rPr>
        <w:t>le</w:t>
      </w:r>
      <w:r w:rsidR="00103ADF" w:rsidRPr="001E18DD">
        <w:rPr>
          <w:rFonts w:eastAsia="Arial"/>
          <w:sz w:val="20"/>
        </w:rPr>
        <w:t xml:space="preserve"> beneficiarilor şi a</w:t>
      </w:r>
      <w:r w:rsidR="00D3299D">
        <w:rPr>
          <w:rFonts w:eastAsia="Arial"/>
          <w:sz w:val="20"/>
        </w:rPr>
        <w:t>l</w:t>
      </w:r>
      <w:r w:rsidR="00103ADF" w:rsidRPr="001E18DD">
        <w:rPr>
          <w:rFonts w:eastAsia="Arial"/>
          <w:sz w:val="20"/>
        </w:rPr>
        <w:t xml:space="preserve"> soluţionării eventualelor contestaţii, în conformitate cu prevederile GDPR şi ale legislaţiei privind protecţia datelor.</w:t>
      </w:r>
    </w:p>
    <w:p w14:paraId="5BAFE2F0" w14:textId="37EAF98C" w:rsidR="00103ADF" w:rsidRPr="001E18DD" w:rsidRDefault="00103ADF" w:rsidP="00103ADF">
      <w:pPr>
        <w:ind w:left="6" w:right="23" w:firstLine="703"/>
        <w:jc w:val="both"/>
        <w:rPr>
          <w:rFonts w:eastAsia="Arial"/>
          <w:sz w:val="20"/>
        </w:rPr>
      </w:pPr>
      <w:r w:rsidRPr="001E18DD">
        <w:rPr>
          <w:rFonts w:eastAsia="Arial"/>
          <w:sz w:val="20"/>
        </w:rPr>
        <w:t>Dacă nu sunteți de acord cu furnizarea datelor personale,</w:t>
      </w:r>
      <w:r w:rsidR="005B427F" w:rsidRPr="001E18DD">
        <w:rPr>
          <w:rFonts w:eastAsia="Arial"/>
          <w:sz w:val="20"/>
        </w:rPr>
        <w:t xml:space="preserve"> </w:t>
      </w:r>
      <w:r w:rsidR="005B427F" w:rsidRPr="001E18DD">
        <w:rPr>
          <w:rFonts w:eastAsia="Arial"/>
          <w:b/>
          <w:bCs/>
          <w:sz w:val="20"/>
        </w:rPr>
        <w:t>Universitatea</w:t>
      </w:r>
      <w:r w:rsidRPr="001E18DD">
        <w:rPr>
          <w:rFonts w:eastAsia="Arial"/>
          <w:sz w:val="20"/>
        </w:rPr>
        <w:t xml:space="preserve"> se va afla în imposibilitatea de a respecta cerinţele reglementărilor speciale privind funcţionarea şi furnizarea serviciilor în domeniul învăţământului universitar şi de a susţine clauzele contractuale în relaţia cu dumneavoastră în ceea ce priveşte acordarea de burse.</w:t>
      </w:r>
    </w:p>
    <w:p w14:paraId="05A1FB5D" w14:textId="77777777" w:rsidR="00103ADF" w:rsidRPr="001E18DD" w:rsidRDefault="00103ADF" w:rsidP="00103ADF">
      <w:pPr>
        <w:shd w:val="clear" w:color="auto" w:fill="D9D9D9" w:themeFill="background1" w:themeFillShade="D9"/>
        <w:ind w:right="20"/>
        <w:jc w:val="both"/>
        <w:rPr>
          <w:rFonts w:eastAsia="Arial"/>
          <w:sz w:val="20"/>
        </w:rPr>
      </w:pPr>
      <w:r w:rsidRPr="001E18DD">
        <w:rPr>
          <w:rFonts w:eastAsia="Arial"/>
          <w:b/>
          <w:sz w:val="20"/>
        </w:rPr>
        <w:t>TIPURI DE DATE CU CARACTER PERSONAL PE CARE LE PRELUCRĂM</w:t>
      </w:r>
    </w:p>
    <w:p w14:paraId="3234E106" w14:textId="058777BD" w:rsidR="00103ADF" w:rsidRPr="001E18DD" w:rsidRDefault="00103ADF" w:rsidP="00103ADF">
      <w:pPr>
        <w:ind w:left="6" w:firstLine="703"/>
        <w:jc w:val="both"/>
        <w:rPr>
          <w:rFonts w:eastAsia="Arial"/>
          <w:b/>
          <w:bCs/>
          <w:color w:val="FFFFFF"/>
          <w:sz w:val="20"/>
        </w:rPr>
      </w:pPr>
      <w:r w:rsidRPr="001E18DD">
        <w:rPr>
          <w:rFonts w:eastAsia="Arial"/>
          <w:sz w:val="20"/>
        </w:rPr>
        <w:t xml:space="preserve">Politica privind protecția și securitatea datelor personale a </w:t>
      </w:r>
      <w:r w:rsidR="001847FE" w:rsidRPr="001E18DD">
        <w:rPr>
          <w:rFonts w:eastAsia="Arial"/>
          <w:b/>
          <w:bCs/>
          <w:sz w:val="20"/>
        </w:rPr>
        <w:t>Universităţii</w:t>
      </w:r>
      <w:r w:rsidRPr="001E18DD">
        <w:rPr>
          <w:rFonts w:eastAsia="Arial"/>
          <w:sz w:val="20"/>
        </w:rPr>
        <w:t xml:space="preserve"> este de a colecta numai datele personale necesare în scopurile convenite. Categoriile de date personale ale dvs. sau ale membrilor familiei dvs. care vă sunt solicitate și supuse prelucrărilor pot cuprinde următoarele: nume, prenume, CNP, seria și nr. CI/Paşaport, semnatură, datele din actele de stare civilă, date privind situaţia şcolară, situaţii speciale/adeverinţe de sănătate și sociale, detalii de contact, date bancare, adeverinţe de venit, referinţe/recomandări.</w:t>
      </w:r>
      <w:r w:rsidRPr="001E18DD">
        <w:rPr>
          <w:rFonts w:eastAsia="Arial"/>
          <w:b/>
          <w:bCs/>
          <w:color w:val="FFFFFF"/>
          <w:sz w:val="20"/>
        </w:rPr>
        <w:t xml:space="preserve">R </w:t>
      </w:r>
    </w:p>
    <w:p w14:paraId="31A96C89" w14:textId="77777777" w:rsidR="00103ADF" w:rsidRPr="001E18DD" w:rsidRDefault="00103ADF" w:rsidP="00103ADF">
      <w:pPr>
        <w:shd w:val="clear" w:color="auto" w:fill="D9D9D9" w:themeFill="background1" w:themeFillShade="D9"/>
        <w:ind w:right="20"/>
        <w:jc w:val="both"/>
        <w:rPr>
          <w:rFonts w:eastAsia="Arial"/>
          <w:sz w:val="20"/>
        </w:rPr>
      </w:pPr>
      <w:r w:rsidRPr="001E18DD">
        <w:rPr>
          <w:rFonts w:eastAsia="Arial"/>
          <w:b/>
          <w:sz w:val="20"/>
        </w:rPr>
        <w:t>CATEGORII DE DESTINATARI AI DATELOR CU CARACTER PERSONAL</w:t>
      </w:r>
    </w:p>
    <w:p w14:paraId="4BB596F1" w14:textId="63E6A3A0" w:rsidR="00103ADF" w:rsidRPr="001E18DD" w:rsidRDefault="00103ADF" w:rsidP="00103ADF">
      <w:pPr>
        <w:ind w:left="6" w:right="23" w:firstLine="703"/>
        <w:jc w:val="both"/>
        <w:rPr>
          <w:rFonts w:eastAsia="Arial"/>
          <w:sz w:val="20"/>
        </w:rPr>
      </w:pPr>
      <w:r w:rsidRPr="001E18DD">
        <w:rPr>
          <w:rFonts w:eastAsia="Arial"/>
          <w:sz w:val="20"/>
        </w:rPr>
        <w:t>Datele dvs. personale sunt destinate utilizării/prelucrării de către operator (</w:t>
      </w:r>
      <w:r w:rsidR="008F0B0E" w:rsidRPr="001E18DD">
        <w:rPr>
          <w:rFonts w:eastAsia="Arial"/>
          <w:b/>
          <w:bCs/>
          <w:sz w:val="20"/>
        </w:rPr>
        <w:t>Universitatea</w:t>
      </w:r>
      <w:r w:rsidRPr="001E18DD">
        <w:rPr>
          <w:rFonts w:eastAsia="Arial"/>
          <w:sz w:val="20"/>
        </w:rPr>
        <w:t>) sau de către persoane împuternicite de acesta şi pot fi comunicate către Autorităţi publice, Organisme naţionale de statistica/verificare, Societăţi bancare, Servicii sociale şi de sănătate, Poliţie, Parchet, Instanţe, în scopuri bine-determinate, conform legislaţiei in vigoare.</w:t>
      </w:r>
    </w:p>
    <w:p w14:paraId="106C66DB" w14:textId="77777777" w:rsidR="00103ADF" w:rsidRPr="001E18DD" w:rsidRDefault="00103ADF" w:rsidP="00103ADF">
      <w:pPr>
        <w:shd w:val="clear" w:color="auto" w:fill="D9D9D9" w:themeFill="background1" w:themeFillShade="D9"/>
        <w:ind w:right="20"/>
        <w:jc w:val="both"/>
        <w:rPr>
          <w:rFonts w:eastAsia="Arial"/>
          <w:sz w:val="20"/>
        </w:rPr>
      </w:pPr>
      <w:r w:rsidRPr="001E18DD">
        <w:rPr>
          <w:rFonts w:eastAsia="Arial"/>
          <w:b/>
          <w:sz w:val="20"/>
        </w:rPr>
        <w:t>DREPTURILE DUMNEAVOASTRĂ. MODUL DE EXERCITARE A ACESTORA</w:t>
      </w:r>
    </w:p>
    <w:p w14:paraId="29B2A817" w14:textId="303E2EC9" w:rsidR="00103ADF" w:rsidRPr="00EE10FF" w:rsidRDefault="00103ADF" w:rsidP="00EE10FF">
      <w:pPr>
        <w:ind w:left="6" w:right="23" w:firstLine="703"/>
        <w:jc w:val="both"/>
        <w:rPr>
          <w:rFonts w:eastAsia="Arial"/>
          <w:sz w:val="20"/>
        </w:rPr>
      </w:pPr>
      <w:r w:rsidRPr="001E18DD">
        <w:rPr>
          <w:rFonts w:eastAsia="Arial"/>
          <w:sz w:val="20"/>
        </w:rPr>
        <w:t xml:space="preserve">Aveți posibilitatea, în anumite condiții prevăzute de către GDPR, să vă exercitați următoarele drepturi, printr-o cerere scrisă, semnată şi datată,  trimisă </w:t>
      </w:r>
      <w:r w:rsidR="009D3AE1">
        <w:rPr>
          <w:rFonts w:eastAsia="Arial"/>
          <w:sz w:val="20"/>
        </w:rPr>
        <w:t>la</w:t>
      </w:r>
      <w:r w:rsidR="001E18DD" w:rsidRPr="001E18DD">
        <w:rPr>
          <w:rFonts w:eastAsia="Arial"/>
          <w:sz w:val="20"/>
        </w:rPr>
        <w:t xml:space="preserve"> </w:t>
      </w:r>
      <w:r w:rsidR="001E18DD" w:rsidRPr="00EE10FF">
        <w:rPr>
          <w:rFonts w:eastAsia="Arial"/>
          <w:sz w:val="20"/>
        </w:rPr>
        <w:t>Universit</w:t>
      </w:r>
      <w:r w:rsidR="009D3AE1">
        <w:rPr>
          <w:rFonts w:eastAsia="Arial"/>
          <w:sz w:val="20"/>
        </w:rPr>
        <w:t xml:space="preserve">atea </w:t>
      </w:r>
      <w:r w:rsidR="009D3AE1">
        <w:rPr>
          <w:rFonts w:eastAsia="Arial"/>
          <w:b/>
          <w:bCs/>
          <w:sz w:val="20"/>
        </w:rPr>
        <w:t>N</w:t>
      </w:r>
      <w:r w:rsidR="009D3AE1" w:rsidRPr="00034DF3">
        <w:rPr>
          <w:rFonts w:eastAsia="Arial"/>
          <w:b/>
          <w:bCs/>
          <w:sz w:val="20"/>
        </w:rPr>
        <w:t xml:space="preserve">ațională de </w:t>
      </w:r>
      <w:r w:rsidR="009D3AE1">
        <w:rPr>
          <w:rFonts w:eastAsia="Arial"/>
          <w:b/>
          <w:bCs/>
          <w:sz w:val="20"/>
        </w:rPr>
        <w:t>Ş</w:t>
      </w:r>
      <w:r w:rsidR="009D3AE1" w:rsidRPr="00034DF3">
        <w:rPr>
          <w:rFonts w:eastAsia="Arial"/>
          <w:b/>
          <w:bCs/>
          <w:sz w:val="20"/>
        </w:rPr>
        <w:t xml:space="preserve">tiință și </w:t>
      </w:r>
      <w:r w:rsidR="009D3AE1">
        <w:rPr>
          <w:rFonts w:eastAsia="Arial"/>
          <w:b/>
          <w:bCs/>
          <w:sz w:val="20"/>
        </w:rPr>
        <w:t>T</w:t>
      </w:r>
      <w:r w:rsidR="009D3AE1" w:rsidRPr="00034DF3">
        <w:rPr>
          <w:rFonts w:eastAsia="Arial"/>
          <w:b/>
          <w:bCs/>
          <w:sz w:val="20"/>
        </w:rPr>
        <w:t xml:space="preserve">ehnologie </w:t>
      </w:r>
      <w:r w:rsidR="009D3AE1">
        <w:rPr>
          <w:rFonts w:eastAsia="Arial"/>
          <w:b/>
          <w:bCs/>
          <w:sz w:val="20"/>
        </w:rPr>
        <w:t>P</w:t>
      </w:r>
      <w:r w:rsidR="009D3AE1" w:rsidRPr="00034DF3">
        <w:rPr>
          <w:rFonts w:eastAsia="Arial"/>
          <w:b/>
          <w:bCs/>
          <w:sz w:val="20"/>
        </w:rPr>
        <w:t xml:space="preserve">olitehnica </w:t>
      </w:r>
      <w:r w:rsidR="009D3AE1">
        <w:rPr>
          <w:rFonts w:eastAsia="Arial"/>
          <w:b/>
          <w:bCs/>
          <w:sz w:val="20"/>
        </w:rPr>
        <w:t>B</w:t>
      </w:r>
      <w:r w:rsidR="009D3AE1" w:rsidRPr="00034DF3">
        <w:rPr>
          <w:rFonts w:eastAsia="Arial"/>
          <w:b/>
          <w:bCs/>
          <w:sz w:val="20"/>
        </w:rPr>
        <w:t xml:space="preserve">ucurești – </w:t>
      </w:r>
      <w:r w:rsidR="000F660C">
        <w:rPr>
          <w:rFonts w:eastAsia="Arial"/>
          <w:b/>
          <w:bCs/>
          <w:sz w:val="20"/>
        </w:rPr>
        <w:t>C</w:t>
      </w:r>
      <w:r w:rsidR="009D3AE1" w:rsidRPr="00034DF3">
        <w:rPr>
          <w:rFonts w:eastAsia="Arial"/>
          <w:b/>
          <w:bCs/>
          <w:sz w:val="20"/>
        </w:rPr>
        <w:t xml:space="preserve">entrul </w:t>
      </w:r>
      <w:r w:rsidR="000F660C">
        <w:rPr>
          <w:rFonts w:eastAsia="Arial"/>
          <w:b/>
          <w:bCs/>
          <w:sz w:val="20"/>
        </w:rPr>
        <w:t>U</w:t>
      </w:r>
      <w:r w:rsidR="009D3AE1" w:rsidRPr="00034DF3">
        <w:rPr>
          <w:rFonts w:eastAsia="Arial"/>
          <w:b/>
          <w:bCs/>
          <w:sz w:val="20"/>
        </w:rPr>
        <w:t xml:space="preserve">niversitar </w:t>
      </w:r>
      <w:r w:rsidR="000F660C">
        <w:rPr>
          <w:rFonts w:eastAsia="Arial"/>
          <w:b/>
          <w:bCs/>
          <w:sz w:val="20"/>
        </w:rPr>
        <w:t>P</w:t>
      </w:r>
      <w:r w:rsidR="009D3AE1" w:rsidRPr="00034DF3">
        <w:rPr>
          <w:rFonts w:eastAsia="Arial"/>
          <w:b/>
          <w:bCs/>
          <w:sz w:val="20"/>
        </w:rPr>
        <w:t>itești</w:t>
      </w:r>
      <w:r w:rsidRPr="001E18DD">
        <w:rPr>
          <w:rFonts w:eastAsia="Arial"/>
          <w:sz w:val="20"/>
        </w:rPr>
        <w:t>, str. Târgu din Vale, nr.1</w:t>
      </w:r>
      <w:r w:rsidR="000F660C">
        <w:rPr>
          <w:rFonts w:eastAsia="Arial"/>
          <w:sz w:val="20"/>
        </w:rPr>
        <w:t xml:space="preserve">, Pieşti sau prin e-mail la adresa </w:t>
      </w:r>
      <w:hyperlink r:id="rId9" w:history="1">
        <w:r w:rsidR="000F660C" w:rsidRPr="00947DE5">
          <w:rPr>
            <w:rStyle w:val="Hyperlink"/>
            <w:rFonts w:eastAsia="Arial"/>
            <w:sz w:val="20"/>
          </w:rPr>
          <w:t>responsabil.gdpr@upit.ro</w:t>
        </w:r>
      </w:hyperlink>
      <w:r w:rsidR="000F660C">
        <w:rPr>
          <w:rFonts w:eastAsia="Arial"/>
          <w:sz w:val="20"/>
        </w:rPr>
        <w:t xml:space="preserve"> </w:t>
      </w:r>
      <w:r w:rsidRPr="001E18DD">
        <w:rPr>
          <w:rFonts w:eastAsia="Arial"/>
          <w:sz w:val="20"/>
        </w:rPr>
        <w:t>:</w:t>
      </w:r>
      <w:r w:rsidRPr="00EE10FF">
        <w:rPr>
          <w:rFonts w:eastAsia="Arial"/>
          <w:sz w:val="20"/>
        </w:rPr>
        <w:t xml:space="preserve"> dreptul de a fi informat, de acces la date, de rectificare, de ștergere, de restricționarea prelucrării, de portabilitatea datelor, de opoziție, cât şi de a </w:t>
      </w:r>
      <w:r w:rsidR="000F660C">
        <w:rPr>
          <w:rFonts w:eastAsia="Arial"/>
          <w:sz w:val="20"/>
        </w:rPr>
        <w:t xml:space="preserve">depune o plângere către Autoritatea Naţională pentru Supravegherea Prelucrării Datelor cu Caracter Personal (ANSPDCP), atunci când consideraţi că v-au fost încălcate drepturile. </w:t>
      </w:r>
    </w:p>
    <w:p w14:paraId="45E74D9A" w14:textId="77777777" w:rsidR="00103ADF" w:rsidRPr="001E18DD" w:rsidRDefault="00103ADF" w:rsidP="00103ADF">
      <w:pPr>
        <w:shd w:val="clear" w:color="auto" w:fill="D9D9D9" w:themeFill="background1" w:themeFillShade="D9"/>
        <w:ind w:right="20"/>
        <w:jc w:val="both"/>
        <w:rPr>
          <w:rFonts w:eastAsia="Arial"/>
          <w:sz w:val="20"/>
        </w:rPr>
      </w:pPr>
      <w:r w:rsidRPr="001E18DD">
        <w:rPr>
          <w:rFonts w:eastAsia="Arial"/>
          <w:b/>
          <w:sz w:val="20"/>
        </w:rPr>
        <w:t>INFORMAŢII SUPLIMENTARE</w:t>
      </w:r>
    </w:p>
    <w:p w14:paraId="64B82BC0" w14:textId="0FB9E4C1" w:rsidR="00103ADF" w:rsidRPr="001E18DD" w:rsidRDefault="00103ADF" w:rsidP="00103ADF">
      <w:pPr>
        <w:ind w:left="6" w:right="23" w:firstLine="703"/>
        <w:jc w:val="both"/>
        <w:rPr>
          <w:sz w:val="20"/>
        </w:rPr>
      </w:pPr>
      <w:r w:rsidRPr="001E18DD">
        <w:rPr>
          <w:sz w:val="20"/>
        </w:rPr>
        <w:t xml:space="preserve">Vă recomandăm să consultaţi politica noastră despre </w:t>
      </w:r>
      <w:r w:rsidRPr="001E18DD">
        <w:rPr>
          <w:b/>
          <w:sz w:val="20"/>
        </w:rPr>
        <w:t>Prelucrarea datelor cu caracter personal</w:t>
      </w:r>
      <w:r w:rsidRPr="001E18DD">
        <w:rPr>
          <w:sz w:val="20"/>
        </w:rPr>
        <w:t xml:space="preserve"> accesând pagina de internet a Universității noastre </w:t>
      </w:r>
      <w:hyperlink r:id="rId10" w:history="1">
        <w:r w:rsidRPr="001E18DD">
          <w:rPr>
            <w:rStyle w:val="Hyperlink"/>
            <w:sz w:val="20"/>
          </w:rPr>
          <w:t>www.upit.ro</w:t>
        </w:r>
      </w:hyperlink>
      <w:r w:rsidRPr="001E18DD">
        <w:rPr>
          <w:sz w:val="20"/>
        </w:rPr>
        <w:t xml:space="preserve">, la secţiunea dedicată „Protecției datelor cu caracter personal”, cât si Notele de informare </w:t>
      </w:r>
      <w:r w:rsidR="00724844">
        <w:rPr>
          <w:sz w:val="20"/>
        </w:rPr>
        <w:t xml:space="preserve">detaliate, </w:t>
      </w:r>
      <w:r w:rsidRPr="001E18DD">
        <w:rPr>
          <w:sz w:val="20"/>
        </w:rPr>
        <w:t>specifice fiecărei categorii vizate.</w:t>
      </w:r>
    </w:p>
    <w:sectPr w:rsidR="00103ADF" w:rsidRPr="001E18DD" w:rsidSect="00EF48E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567" w:right="851" w:bottom="567" w:left="1418" w:header="720" w:footer="90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371E2" w14:textId="77777777" w:rsidR="00A06BF7" w:rsidRDefault="00A06BF7">
      <w:r>
        <w:separator/>
      </w:r>
    </w:p>
  </w:endnote>
  <w:endnote w:type="continuationSeparator" w:id="0">
    <w:p w14:paraId="6F04817D" w14:textId="77777777" w:rsidR="00A06BF7" w:rsidRDefault="00A06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6F823E7-1237-475D-8EBD-F335CCAB52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686A618-CA14-4A5F-9C7B-BA1D5FDCA8B8}"/>
    <w:embedBold r:id="rId3" w:fontKey="{8B0EE8F3-01C2-4123-92BD-31741BF2766F}"/>
    <w:embedBoldItalic r:id="rId4" w:fontKey="{00C058C3-DA68-49BD-927E-66B91109E7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E3AF91C-21CB-4C1F-B536-9C49E21B43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39CB355-066C-4306-8878-80EF1525DB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AD9A48D-25DF-4AE1-A6D3-6B34E4D31937}"/>
    <w:embedBold r:id="rId8" w:fontKey="{224A0A98-3ADB-4132-82DE-3E125EDCB22A}"/>
    <w:embedBoldItalic r:id="rId9" w:fontKey="{2020F3E6-A203-40A2-A48F-C8AAB445F7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3ABA074-F99F-4156-A3E8-A20D20CE76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614208C6-B6D9-4968-BE2F-C7649FD005FD}"/>
    <w:embedBold r:id="rId12" w:fontKey="{F4582556-BAC8-46CB-83B0-AA5D4559FD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FBA8990-DB96-45F9-ABAA-1B31C45CFE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2D727" w14:textId="47D18F39" w:rsidR="00B20D4C" w:rsidRDefault="00B20D4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1583F">
      <w:rPr>
        <w:rStyle w:val="PageNumber"/>
        <w:noProof/>
      </w:rPr>
      <w:t>2</w:t>
    </w:r>
    <w:r>
      <w:rPr>
        <w:rStyle w:val="PageNumber"/>
      </w:rPr>
      <w:fldChar w:fldCharType="end"/>
    </w:r>
  </w:p>
  <w:p w14:paraId="5804A631" w14:textId="77777777" w:rsidR="00B20D4C" w:rsidRDefault="00B20D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B2A6B" w14:textId="1AA34272" w:rsidR="000E6EDB" w:rsidRDefault="000E6EDB" w:rsidP="000E6EDB">
    <w:pPr>
      <w:pStyle w:val="Header"/>
      <w:tabs>
        <w:tab w:val="left" w:pos="3048"/>
      </w:tabs>
      <w:jc w:val="both"/>
      <w:rPr>
        <w:sz w:val="14"/>
        <w:szCs w:val="14"/>
      </w:rPr>
    </w:pPr>
    <w:r w:rsidRPr="007D24A8">
      <w:rPr>
        <w:rFonts w:ascii="Tahoma" w:hAnsi="Tahoma" w:cs="Tahoma"/>
        <w:noProof/>
        <w:sz w:val="18"/>
        <w:szCs w:val="18"/>
        <w:lang w:eastAsia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38C238" wp14:editId="107F97AB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6103620" cy="30480"/>
              <wp:effectExtent l="0" t="0" r="30480" b="2667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03620" cy="3048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D75A2D" id="Line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0" to="480.6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">
              <w10:wrap anchorx="margin"/>
            </v:line>
          </w:pict>
        </mc:Fallback>
      </mc:AlternateContent>
    </w:r>
  </w:p>
  <w:p w14:paraId="3FC0AC75" w14:textId="43E44BC2" w:rsidR="000E6EDB" w:rsidRDefault="000E6EDB" w:rsidP="000E6EDB">
    <w:pPr>
      <w:pStyle w:val="Header"/>
      <w:tabs>
        <w:tab w:val="left" w:pos="3048"/>
      </w:tabs>
      <w:jc w:val="both"/>
      <w:rPr>
        <w:sz w:val="14"/>
        <w:szCs w:val="14"/>
      </w:rPr>
    </w:pPr>
    <w:r w:rsidRPr="00220D3E">
      <w:rPr>
        <w:sz w:val="14"/>
        <w:szCs w:val="14"/>
      </w:rPr>
      <w:t>str. Târgu din Vale, 1, 110040-Piteşti, Romania</w:t>
    </w:r>
    <w:r>
      <w:rPr>
        <w:sz w:val="14"/>
        <w:szCs w:val="14"/>
      </w:rPr>
      <w:t xml:space="preserve">, </w:t>
    </w:r>
    <w:r w:rsidRPr="00220D3E">
      <w:rPr>
        <w:sz w:val="14"/>
        <w:szCs w:val="14"/>
      </w:rPr>
      <w:t>Tel. +40 348 45312</w:t>
    </w:r>
    <w:r>
      <w:rPr>
        <w:sz w:val="14"/>
        <w:szCs w:val="14"/>
      </w:rPr>
      <w:t>1</w:t>
    </w:r>
    <w:r w:rsidRPr="00220D3E">
      <w:rPr>
        <w:sz w:val="14"/>
        <w:szCs w:val="14"/>
      </w:rPr>
      <w:t xml:space="preserve">; Fax: +40 348 453123; </w:t>
    </w:r>
  </w:p>
  <w:p w14:paraId="5DA4CA7C" w14:textId="77777777" w:rsidR="000E6EDB" w:rsidRDefault="000E6EDB" w:rsidP="000E6EDB">
    <w:pPr>
      <w:pStyle w:val="Header"/>
      <w:tabs>
        <w:tab w:val="left" w:pos="3048"/>
      </w:tabs>
      <w:jc w:val="both"/>
      <w:rPr>
        <w:sz w:val="14"/>
        <w:szCs w:val="14"/>
      </w:rPr>
    </w:pPr>
    <w:r w:rsidRPr="00220D3E">
      <w:rPr>
        <w:sz w:val="14"/>
        <w:szCs w:val="14"/>
      </w:rPr>
      <w:t xml:space="preserve">email: </w:t>
    </w:r>
    <w:hyperlink r:id="rId1" w:history="1">
      <w:r w:rsidRPr="002B14AE">
        <w:rPr>
          <w:rStyle w:val="Hyperlink"/>
          <w:sz w:val="14"/>
          <w:szCs w:val="14"/>
        </w:rPr>
        <w:t>responsabil.gdpr@upit.ro</w:t>
      </w:r>
    </w:hyperlink>
    <w:r>
      <w:rPr>
        <w:sz w:val="14"/>
        <w:szCs w:val="14"/>
      </w:rPr>
      <w:t xml:space="preserve">, </w:t>
    </w:r>
    <w:hyperlink r:id="rId2" w:history="1">
      <w:r w:rsidRPr="002B14AE">
        <w:rPr>
          <w:rStyle w:val="Hyperlink"/>
          <w:sz w:val="14"/>
          <w:szCs w:val="14"/>
        </w:rPr>
        <w:t>https://www.upit.ro</w:t>
      </w:r>
    </w:hyperlink>
  </w:p>
  <w:p w14:paraId="15F8E9EA" w14:textId="77777777" w:rsidR="000E6EDB" w:rsidRDefault="000E6EDB" w:rsidP="000E6EDB">
    <w:pPr>
      <w:pStyle w:val="Header"/>
      <w:tabs>
        <w:tab w:val="left" w:pos="3048"/>
      </w:tabs>
      <w:jc w:val="both"/>
    </w:pPr>
    <w:r>
      <w:rPr>
        <w:sz w:val="20"/>
      </w:rPr>
      <w:tab/>
      <w:t xml:space="preserve">                               </w:t>
    </w:r>
    <w:r>
      <w:rPr>
        <w:sz w:val="20"/>
      </w:rPr>
      <w:tab/>
      <w:t xml:space="preserve">     </w:t>
    </w:r>
    <w:sdt>
      <w:sdtPr>
        <w:id w:val="-1176957242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id w:val="2083485304"/>
                <w:docPartObj>
                  <w:docPartGallery w:val="Page Numbers (Top of Page)"/>
                  <w:docPartUnique/>
                </w:docPartObj>
              </w:sdtPr>
              <w:sdtEndPr/>
              <w:sdtContent>
                <w:r>
                  <w:rPr>
                    <w:color w:val="002060"/>
                    <w:szCs w:val="24"/>
                  </w:rPr>
                  <w:fldChar w:fldCharType="begin"/>
                </w:r>
                <w:r>
                  <w:rPr>
                    <w:color w:val="002060"/>
                    <w:szCs w:val="24"/>
                  </w:rPr>
                  <w:instrText xml:space="preserve"> PAGE </w:instrText>
                </w:r>
                <w:r>
                  <w:rPr>
                    <w:color w:val="002060"/>
                    <w:szCs w:val="24"/>
                  </w:rPr>
                  <w:fldChar w:fldCharType="separate"/>
                </w:r>
                <w:r>
                  <w:rPr>
                    <w:color w:val="002060"/>
                    <w:szCs w:val="24"/>
                  </w:rPr>
                  <w:t>1</w:t>
                </w:r>
                <w:r>
                  <w:rPr>
                    <w:color w:val="002060"/>
                    <w:szCs w:val="24"/>
                  </w:rPr>
                  <w:fldChar w:fldCharType="end"/>
                </w:r>
                <w:r>
                  <w:rPr>
                    <w:color w:val="002060"/>
                    <w:szCs w:val="24"/>
                  </w:rPr>
                  <w:t xml:space="preserve"> / </w:t>
                </w:r>
                <w:r>
                  <w:rPr>
                    <w:color w:val="002060"/>
                    <w:szCs w:val="24"/>
                  </w:rPr>
                  <w:fldChar w:fldCharType="begin"/>
                </w:r>
                <w:r>
                  <w:rPr>
                    <w:color w:val="002060"/>
                    <w:szCs w:val="24"/>
                  </w:rPr>
                  <w:instrText xml:space="preserve"> NUMPAGES  </w:instrText>
                </w:r>
                <w:r>
                  <w:rPr>
                    <w:color w:val="002060"/>
                    <w:szCs w:val="24"/>
                  </w:rPr>
                  <w:fldChar w:fldCharType="separate"/>
                </w:r>
                <w:r>
                  <w:rPr>
                    <w:color w:val="002060"/>
                    <w:szCs w:val="24"/>
                  </w:rPr>
                  <w:t>3</w:t>
                </w:r>
                <w:r>
                  <w:rPr>
                    <w:color w:val="002060"/>
                    <w:szCs w:val="24"/>
                  </w:rPr>
                  <w:fldChar w:fldCharType="end"/>
                </w:r>
              </w:sdtContent>
            </w:sdt>
            <w:r>
              <w:t xml:space="preserve"> </w:t>
            </w:r>
          </w:sdtContent>
        </w:sdt>
      </w:sdtContent>
    </w:sdt>
  </w:p>
  <w:p w14:paraId="32AA839B" w14:textId="222635DD" w:rsidR="00B20D4C" w:rsidRDefault="00B20D4C" w:rsidP="00DC32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BD652" w14:textId="0DF06159" w:rsidR="00B20D4C" w:rsidRDefault="00B20D4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43FB2">
      <w:rPr>
        <w:noProof/>
      </w:rPr>
      <w:t>1</w:t>
    </w:r>
    <w:r>
      <w:rPr>
        <w:noProof/>
      </w:rPr>
      <w:fldChar w:fldCharType="end"/>
    </w:r>
  </w:p>
  <w:p w14:paraId="38E9DD6F" w14:textId="77777777" w:rsidR="00B20D4C" w:rsidRDefault="00B20D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E2858" w14:textId="77777777" w:rsidR="00A06BF7" w:rsidRDefault="00A06BF7">
      <w:r>
        <w:separator/>
      </w:r>
    </w:p>
  </w:footnote>
  <w:footnote w:type="continuationSeparator" w:id="0">
    <w:p w14:paraId="2AA114F2" w14:textId="77777777" w:rsidR="00A06BF7" w:rsidRDefault="00A06B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7603F" w14:textId="77777777" w:rsidR="00B20D4C" w:rsidRDefault="00B20D4C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E6681" w14:textId="77777777" w:rsidR="001813D4" w:rsidRPr="00214ABF" w:rsidRDefault="001813D4" w:rsidP="001813D4">
    <w:pPr>
      <w:pStyle w:val="Header"/>
      <w:jc w:val="center"/>
      <w:rPr>
        <w:b/>
        <w:spacing w:val="20"/>
        <w:sz w:val="32"/>
        <w:szCs w:val="32"/>
      </w:rPr>
    </w:pPr>
    <w:r w:rsidRPr="00214ABF">
      <w:rPr>
        <w:b/>
        <w:spacing w:val="20"/>
        <w:sz w:val="32"/>
        <w:szCs w:val="32"/>
      </w:rPr>
      <w:t>MINISTERUL EDUCAȚIEI</w:t>
    </w:r>
  </w:p>
  <w:p w14:paraId="629F4AC9" w14:textId="77777777" w:rsidR="001813D4" w:rsidRPr="00214ABF" w:rsidRDefault="001813D4" w:rsidP="001813D4">
    <w:pPr>
      <w:pStyle w:val="Header"/>
      <w:jc w:val="center"/>
      <w:rPr>
        <w:b/>
        <w:bCs/>
        <w:sz w:val="32"/>
        <w:szCs w:val="32"/>
      </w:rPr>
    </w:pPr>
    <w:r w:rsidRPr="00214ABF">
      <w:rPr>
        <w:b/>
        <w:bCs/>
        <w:sz w:val="32"/>
        <w:szCs w:val="32"/>
      </w:rPr>
      <w:t>Universitatea Națională de Știință și Tehnologie</w:t>
    </w:r>
  </w:p>
  <w:p w14:paraId="1404FEC1" w14:textId="34C396E7" w:rsidR="001813D4" w:rsidRPr="00214ABF" w:rsidRDefault="008611CF" w:rsidP="001813D4">
    <w:pPr>
      <w:pStyle w:val="Header"/>
      <w:jc w:val="center"/>
      <w:rPr>
        <w:sz w:val="32"/>
        <w:szCs w:val="32"/>
      </w:rPr>
    </w:pPr>
    <w:r w:rsidRPr="00214ABF">
      <w:rPr>
        <w:noProof/>
        <w:szCs w:val="24"/>
        <w:lang w:eastAsia="ro-RO"/>
      </w:rPr>
      <w:drawing>
        <wp:anchor distT="0" distB="0" distL="114300" distR="114300" simplePos="0" relativeHeight="251663360" behindDoc="0" locked="0" layoutInCell="1" allowOverlap="1" wp14:anchorId="623EB1B7" wp14:editId="33615EED">
          <wp:simplePos x="0" y="0"/>
          <wp:positionH relativeFrom="margin">
            <wp:align>right</wp:align>
          </wp:positionH>
          <wp:positionV relativeFrom="paragraph">
            <wp:posOffset>10160</wp:posOffset>
          </wp:positionV>
          <wp:extent cx="1081405" cy="1043940"/>
          <wp:effectExtent l="0" t="0" r="4445" b="3810"/>
          <wp:wrapNone/>
          <wp:docPr id="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4ABF">
      <w:rPr>
        <w:bCs/>
        <w:noProof/>
        <w:szCs w:val="24"/>
        <w:lang w:eastAsia="ro-RO"/>
      </w:rPr>
      <w:drawing>
        <wp:anchor distT="0" distB="0" distL="114300" distR="114300" simplePos="0" relativeHeight="251662336" behindDoc="0" locked="0" layoutInCell="1" allowOverlap="1" wp14:anchorId="6E1001F1" wp14:editId="219AE17D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1207770" cy="1089660"/>
          <wp:effectExtent l="0" t="0" r="0" b="0"/>
          <wp:wrapNone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13D4" w:rsidRPr="00214ABF">
      <w:rPr>
        <w:b/>
        <w:bCs/>
        <w:sz w:val="32"/>
        <w:szCs w:val="32"/>
      </w:rPr>
      <w:t>POLITEHNICA B</w:t>
    </w:r>
    <w:r>
      <w:rPr>
        <w:b/>
        <w:bCs/>
        <w:sz w:val="32"/>
        <w:szCs w:val="32"/>
      </w:rPr>
      <w:t>UCUREŞTI</w:t>
    </w:r>
  </w:p>
  <w:p w14:paraId="1EADDDA6" w14:textId="77777777" w:rsidR="001813D4" w:rsidRPr="00214ABF" w:rsidRDefault="001813D4" w:rsidP="001813D4">
    <w:pPr>
      <w:pStyle w:val="Header"/>
      <w:jc w:val="center"/>
      <w:rPr>
        <w:szCs w:val="24"/>
      </w:rPr>
    </w:pPr>
    <w:r w:rsidRPr="00214ABF">
      <w:rPr>
        <w:szCs w:val="24"/>
      </w:rPr>
      <w:t>Blvd. Splaiul Independenței, nr. 313, sector 6, București</w:t>
    </w:r>
  </w:p>
  <w:p w14:paraId="645F7305" w14:textId="77777777" w:rsidR="001813D4" w:rsidRPr="00214ABF" w:rsidRDefault="001813D4" w:rsidP="001813D4">
    <w:pPr>
      <w:pStyle w:val="Header"/>
      <w:jc w:val="center"/>
      <w:rPr>
        <w:b/>
        <w:bCs/>
        <w:szCs w:val="24"/>
      </w:rPr>
    </w:pPr>
    <w:r w:rsidRPr="00214ABF">
      <w:rPr>
        <w:b/>
        <w:bCs/>
        <w:szCs w:val="24"/>
      </w:rPr>
      <w:t>CENTRUL UNIVERSITAR PITEȘTI</w:t>
    </w:r>
  </w:p>
  <w:p w14:paraId="3CCC7A0E" w14:textId="77777777" w:rsidR="001813D4" w:rsidRPr="00214ABF" w:rsidRDefault="001813D4" w:rsidP="001813D4">
    <w:pPr>
      <w:pStyle w:val="Header"/>
      <w:jc w:val="center"/>
      <w:rPr>
        <w:szCs w:val="24"/>
      </w:rPr>
    </w:pPr>
    <w:r w:rsidRPr="00214ABF">
      <w:rPr>
        <w:szCs w:val="24"/>
      </w:rPr>
      <w:t>Târgu din Vale, 1, 110040-Piteşti, Romania</w:t>
    </w:r>
  </w:p>
  <w:p w14:paraId="0B7352DD" w14:textId="77777777" w:rsidR="001813D4" w:rsidRDefault="001813D4" w:rsidP="001813D4">
    <w:pPr>
      <w:pStyle w:val="Header"/>
      <w:jc w:val="center"/>
      <w:rPr>
        <w:sz w:val="22"/>
        <w:szCs w:val="22"/>
      </w:rPr>
    </w:pPr>
    <w:r w:rsidRPr="00214ABF">
      <w:rPr>
        <w:sz w:val="22"/>
        <w:szCs w:val="22"/>
      </w:rPr>
      <w:t>Tel./Fax: +40 348 45310</w:t>
    </w:r>
    <w:r>
      <w:rPr>
        <w:sz w:val="22"/>
        <w:szCs w:val="22"/>
      </w:rPr>
      <w:t xml:space="preserve">0; </w:t>
    </w:r>
    <w:hyperlink r:id="rId3" w:history="1">
      <w:r w:rsidRPr="00214ABF">
        <w:rPr>
          <w:rStyle w:val="Hyperlink"/>
          <w:sz w:val="22"/>
          <w:szCs w:val="22"/>
        </w:rPr>
        <w:t>http://www.upit.ro</w:t>
      </w:r>
    </w:hyperlink>
    <w:r w:rsidRPr="00214ABF">
      <w:rPr>
        <w:sz w:val="22"/>
        <w:szCs w:val="22"/>
      </w:rPr>
      <w:t xml:space="preserve"> </w:t>
    </w:r>
  </w:p>
  <w:p w14:paraId="421CE5F3" w14:textId="77777777" w:rsidR="001813D4" w:rsidRPr="001813D4" w:rsidRDefault="001813D4" w:rsidP="001813D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06DB5" w14:textId="77777777" w:rsidR="00CE20E2" w:rsidRPr="00214ABF" w:rsidRDefault="00CE20E2" w:rsidP="00CE20E2">
    <w:pPr>
      <w:pStyle w:val="Header"/>
      <w:jc w:val="center"/>
      <w:rPr>
        <w:b/>
        <w:spacing w:val="20"/>
        <w:sz w:val="32"/>
        <w:szCs w:val="32"/>
      </w:rPr>
    </w:pPr>
    <w:bookmarkStart w:id="0" w:name="_Hlk140573885"/>
    <w:r w:rsidRPr="00214ABF">
      <w:rPr>
        <w:b/>
        <w:spacing w:val="20"/>
        <w:sz w:val="32"/>
        <w:szCs w:val="32"/>
      </w:rPr>
      <w:t>MINISTERUL EDUCAȚIEI</w:t>
    </w:r>
  </w:p>
  <w:p w14:paraId="783D8900" w14:textId="77777777" w:rsidR="00CE20E2" w:rsidRPr="00214ABF" w:rsidRDefault="00CE20E2" w:rsidP="00CE20E2">
    <w:pPr>
      <w:pStyle w:val="Header"/>
      <w:jc w:val="center"/>
      <w:rPr>
        <w:b/>
        <w:bCs/>
        <w:sz w:val="32"/>
        <w:szCs w:val="32"/>
      </w:rPr>
    </w:pPr>
    <w:bookmarkStart w:id="1" w:name="_Hlk146095493"/>
    <w:r w:rsidRPr="00214ABF">
      <w:rPr>
        <w:b/>
        <w:bCs/>
        <w:sz w:val="32"/>
        <w:szCs w:val="32"/>
      </w:rPr>
      <w:t>Universitatea Națională de Știință și Tehnologie</w:t>
    </w:r>
  </w:p>
  <w:bookmarkEnd w:id="1"/>
  <w:p w14:paraId="6BBDB371" w14:textId="77777777" w:rsidR="00CE20E2" w:rsidRPr="00214ABF" w:rsidRDefault="00CE20E2" w:rsidP="00CE20E2">
    <w:pPr>
      <w:pStyle w:val="Header"/>
      <w:jc w:val="center"/>
      <w:rPr>
        <w:sz w:val="32"/>
        <w:szCs w:val="32"/>
      </w:rPr>
    </w:pPr>
    <w:r w:rsidRPr="00214ABF">
      <w:rPr>
        <w:noProof/>
        <w:szCs w:val="24"/>
        <w:lang w:eastAsia="ro-RO"/>
      </w:rPr>
      <w:drawing>
        <wp:anchor distT="0" distB="0" distL="114300" distR="114300" simplePos="0" relativeHeight="251660288" behindDoc="0" locked="0" layoutInCell="1" allowOverlap="1" wp14:anchorId="6AD3E2C5" wp14:editId="5DAF7D00">
          <wp:simplePos x="0" y="0"/>
          <wp:positionH relativeFrom="margin">
            <wp:align>right</wp:align>
          </wp:positionH>
          <wp:positionV relativeFrom="paragraph">
            <wp:posOffset>111760</wp:posOffset>
          </wp:positionV>
          <wp:extent cx="1081405" cy="1043940"/>
          <wp:effectExtent l="0" t="0" r="4445" b="381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4ABF">
      <w:rPr>
        <w:bCs/>
        <w:noProof/>
        <w:szCs w:val="24"/>
        <w:lang w:eastAsia="ro-RO"/>
      </w:rPr>
      <w:drawing>
        <wp:anchor distT="0" distB="0" distL="114300" distR="114300" simplePos="0" relativeHeight="251659264" behindDoc="0" locked="0" layoutInCell="1" allowOverlap="1" wp14:anchorId="305B5652" wp14:editId="3B0B6227">
          <wp:simplePos x="0" y="0"/>
          <wp:positionH relativeFrom="margin">
            <wp:align>left</wp:align>
          </wp:positionH>
          <wp:positionV relativeFrom="paragraph">
            <wp:posOffset>99695</wp:posOffset>
          </wp:positionV>
          <wp:extent cx="1207770" cy="108966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2" w:name="_Hlk146095553"/>
    <w:r w:rsidRPr="00214ABF">
      <w:rPr>
        <w:b/>
        <w:bCs/>
        <w:sz w:val="32"/>
        <w:szCs w:val="32"/>
      </w:rPr>
      <w:t>POLITEHNICA București</w:t>
    </w:r>
    <w:bookmarkEnd w:id="2"/>
  </w:p>
  <w:p w14:paraId="6799EC5C" w14:textId="77777777" w:rsidR="00CE20E2" w:rsidRPr="00214ABF" w:rsidRDefault="00CE20E2" w:rsidP="00CE20E2">
    <w:pPr>
      <w:pStyle w:val="Header"/>
      <w:jc w:val="center"/>
      <w:rPr>
        <w:szCs w:val="24"/>
      </w:rPr>
    </w:pPr>
    <w:r w:rsidRPr="00214ABF">
      <w:rPr>
        <w:szCs w:val="24"/>
      </w:rPr>
      <w:t>Blvd. Splaiul Independenței, nr. 313, sector 6, București</w:t>
    </w:r>
  </w:p>
  <w:p w14:paraId="170D7E6F" w14:textId="77777777" w:rsidR="00CE20E2" w:rsidRPr="00214ABF" w:rsidRDefault="00CE20E2" w:rsidP="00CE20E2">
    <w:pPr>
      <w:pStyle w:val="Header"/>
      <w:jc w:val="center"/>
      <w:rPr>
        <w:szCs w:val="24"/>
      </w:rPr>
    </w:pPr>
  </w:p>
  <w:p w14:paraId="7BB82935" w14:textId="77777777" w:rsidR="00CE20E2" w:rsidRPr="00214ABF" w:rsidRDefault="00CE20E2" w:rsidP="00CE20E2">
    <w:pPr>
      <w:pStyle w:val="Header"/>
      <w:jc w:val="center"/>
      <w:rPr>
        <w:b/>
        <w:bCs/>
        <w:szCs w:val="24"/>
      </w:rPr>
    </w:pPr>
    <w:bookmarkStart w:id="3" w:name="_Hlk146095607"/>
    <w:r w:rsidRPr="00214ABF">
      <w:rPr>
        <w:b/>
        <w:bCs/>
        <w:szCs w:val="24"/>
      </w:rPr>
      <w:t>CENTRUL UNIVERSITAR PITEȘTI</w:t>
    </w:r>
  </w:p>
  <w:bookmarkEnd w:id="3"/>
  <w:p w14:paraId="6311E1FE" w14:textId="77777777" w:rsidR="00CE20E2" w:rsidRPr="00214ABF" w:rsidRDefault="00CE20E2" w:rsidP="00CE20E2">
    <w:pPr>
      <w:pStyle w:val="Header"/>
      <w:jc w:val="center"/>
      <w:rPr>
        <w:szCs w:val="24"/>
      </w:rPr>
    </w:pPr>
    <w:r w:rsidRPr="00214ABF">
      <w:rPr>
        <w:szCs w:val="24"/>
      </w:rPr>
      <w:t>Târgu din Vale, 1, 110040-Piteşti, Romania</w:t>
    </w:r>
  </w:p>
  <w:p w14:paraId="4017C456" w14:textId="77777777" w:rsidR="00CE20E2" w:rsidRDefault="00CE20E2" w:rsidP="00CE20E2">
    <w:pPr>
      <w:pStyle w:val="Header"/>
      <w:jc w:val="center"/>
      <w:rPr>
        <w:sz w:val="22"/>
        <w:szCs w:val="22"/>
      </w:rPr>
    </w:pPr>
    <w:r w:rsidRPr="00214ABF">
      <w:rPr>
        <w:sz w:val="22"/>
        <w:szCs w:val="22"/>
      </w:rPr>
      <w:t>Tel./Fax: +40 348 45310</w:t>
    </w:r>
    <w:r>
      <w:rPr>
        <w:sz w:val="22"/>
        <w:szCs w:val="22"/>
      </w:rPr>
      <w:t xml:space="preserve">0; </w:t>
    </w:r>
    <w:hyperlink r:id="rId3" w:history="1">
      <w:r w:rsidRPr="00214ABF">
        <w:rPr>
          <w:rStyle w:val="Hyperlink"/>
          <w:sz w:val="22"/>
          <w:szCs w:val="22"/>
        </w:rPr>
        <w:t>http://www.upit.ro</w:t>
      </w:r>
    </w:hyperlink>
    <w:r w:rsidRPr="00214ABF">
      <w:rPr>
        <w:sz w:val="22"/>
        <w:szCs w:val="22"/>
      </w:rPr>
      <w:t xml:space="preserve"> </w:t>
    </w:r>
    <w:bookmarkEnd w:id="0"/>
  </w:p>
  <w:p w14:paraId="6EBC8FBF" w14:textId="77777777" w:rsidR="00CE20E2" w:rsidRDefault="00CE20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8002B"/>
    <w:multiLevelType w:val="hybridMultilevel"/>
    <w:tmpl w:val="19D8EA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CD1513"/>
    <w:multiLevelType w:val="hybridMultilevel"/>
    <w:tmpl w:val="99888B50"/>
    <w:lvl w:ilvl="0" w:tplc="D010B0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74AAE"/>
    <w:multiLevelType w:val="hybridMultilevel"/>
    <w:tmpl w:val="439E7B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84859"/>
    <w:multiLevelType w:val="hybridMultilevel"/>
    <w:tmpl w:val="7744F1AC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365C09"/>
    <w:multiLevelType w:val="hybridMultilevel"/>
    <w:tmpl w:val="4720F6F2"/>
    <w:lvl w:ilvl="0" w:tplc="24EE067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0ED53C19"/>
    <w:multiLevelType w:val="hybridMultilevel"/>
    <w:tmpl w:val="ACE666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A5AD6"/>
    <w:multiLevelType w:val="hybridMultilevel"/>
    <w:tmpl w:val="50121D1A"/>
    <w:lvl w:ilvl="0" w:tplc="D010B0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6A7CBD"/>
    <w:multiLevelType w:val="hybridMultilevel"/>
    <w:tmpl w:val="7DC2E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7680F"/>
    <w:multiLevelType w:val="hybridMultilevel"/>
    <w:tmpl w:val="16F8870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7A3D9F"/>
    <w:multiLevelType w:val="multilevel"/>
    <w:tmpl w:val="82684E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85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F954B1D"/>
    <w:multiLevelType w:val="hybridMultilevel"/>
    <w:tmpl w:val="BE38DB60"/>
    <w:lvl w:ilvl="0" w:tplc="085CF0D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1FD56A01"/>
    <w:multiLevelType w:val="hybridMultilevel"/>
    <w:tmpl w:val="34BC9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0F058E"/>
    <w:multiLevelType w:val="hybridMultilevel"/>
    <w:tmpl w:val="45A88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0C4B25"/>
    <w:multiLevelType w:val="hybridMultilevel"/>
    <w:tmpl w:val="0E1CBADE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B742F02"/>
    <w:multiLevelType w:val="hybridMultilevel"/>
    <w:tmpl w:val="58F41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EE5294"/>
    <w:multiLevelType w:val="hybridMultilevel"/>
    <w:tmpl w:val="4C941C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625093"/>
    <w:multiLevelType w:val="hybridMultilevel"/>
    <w:tmpl w:val="9DE86D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0E45EB3"/>
    <w:multiLevelType w:val="hybridMultilevel"/>
    <w:tmpl w:val="274A9878"/>
    <w:lvl w:ilvl="0" w:tplc="4E0ED5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CD55C7"/>
    <w:multiLevelType w:val="hybridMultilevel"/>
    <w:tmpl w:val="3F087988"/>
    <w:lvl w:ilvl="0" w:tplc="64F8E67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 w15:restartNumberingAfterBreak="0">
    <w:nsid w:val="35B054FC"/>
    <w:multiLevelType w:val="hybridMultilevel"/>
    <w:tmpl w:val="6F220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C3348D"/>
    <w:multiLevelType w:val="hybridMultilevel"/>
    <w:tmpl w:val="A75AD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454F39"/>
    <w:multiLevelType w:val="hybridMultilevel"/>
    <w:tmpl w:val="7B283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7C5342"/>
    <w:multiLevelType w:val="hybridMultilevel"/>
    <w:tmpl w:val="2222F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F30C7A"/>
    <w:multiLevelType w:val="hybridMultilevel"/>
    <w:tmpl w:val="91201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29609D"/>
    <w:multiLevelType w:val="hybridMultilevel"/>
    <w:tmpl w:val="3BCA28D6"/>
    <w:lvl w:ilvl="0" w:tplc="A4F035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B257E21"/>
    <w:multiLevelType w:val="hybridMultilevel"/>
    <w:tmpl w:val="6CAEA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371A94"/>
    <w:multiLevelType w:val="hybridMultilevel"/>
    <w:tmpl w:val="B030B90A"/>
    <w:lvl w:ilvl="0" w:tplc="DBF00B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A31D47"/>
    <w:multiLevelType w:val="hybridMultilevel"/>
    <w:tmpl w:val="CBF4E5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8421C4"/>
    <w:multiLevelType w:val="hybridMultilevel"/>
    <w:tmpl w:val="25FC9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A139E0"/>
    <w:multiLevelType w:val="hybridMultilevel"/>
    <w:tmpl w:val="F410A198"/>
    <w:lvl w:ilvl="0" w:tplc="DBF00BF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5A7037EC"/>
    <w:multiLevelType w:val="hybridMultilevel"/>
    <w:tmpl w:val="42CA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C55959"/>
    <w:multiLevelType w:val="hybridMultilevel"/>
    <w:tmpl w:val="F8C0A3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EA9439D"/>
    <w:multiLevelType w:val="hybridMultilevel"/>
    <w:tmpl w:val="E82C9A90"/>
    <w:lvl w:ilvl="0" w:tplc="CFC09260">
      <w:start w:val="1"/>
      <w:numFmt w:val="decimal"/>
      <w:lvlText w:val="%1."/>
      <w:lvlJc w:val="left"/>
      <w:pPr>
        <w:ind w:left="7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8" w:hanging="360"/>
      </w:pPr>
    </w:lvl>
    <w:lvl w:ilvl="2" w:tplc="0409001B" w:tentative="1">
      <w:start w:val="1"/>
      <w:numFmt w:val="lowerRoman"/>
      <w:lvlText w:val="%3."/>
      <w:lvlJc w:val="right"/>
      <w:pPr>
        <w:ind w:left="2188" w:hanging="180"/>
      </w:pPr>
    </w:lvl>
    <w:lvl w:ilvl="3" w:tplc="0409000F" w:tentative="1">
      <w:start w:val="1"/>
      <w:numFmt w:val="decimal"/>
      <w:lvlText w:val="%4."/>
      <w:lvlJc w:val="left"/>
      <w:pPr>
        <w:ind w:left="2908" w:hanging="360"/>
      </w:pPr>
    </w:lvl>
    <w:lvl w:ilvl="4" w:tplc="04090019" w:tentative="1">
      <w:start w:val="1"/>
      <w:numFmt w:val="lowerLetter"/>
      <w:lvlText w:val="%5."/>
      <w:lvlJc w:val="left"/>
      <w:pPr>
        <w:ind w:left="3628" w:hanging="360"/>
      </w:pPr>
    </w:lvl>
    <w:lvl w:ilvl="5" w:tplc="0409001B" w:tentative="1">
      <w:start w:val="1"/>
      <w:numFmt w:val="lowerRoman"/>
      <w:lvlText w:val="%6."/>
      <w:lvlJc w:val="right"/>
      <w:pPr>
        <w:ind w:left="4348" w:hanging="180"/>
      </w:pPr>
    </w:lvl>
    <w:lvl w:ilvl="6" w:tplc="0409000F" w:tentative="1">
      <w:start w:val="1"/>
      <w:numFmt w:val="decimal"/>
      <w:lvlText w:val="%7."/>
      <w:lvlJc w:val="left"/>
      <w:pPr>
        <w:ind w:left="5068" w:hanging="360"/>
      </w:pPr>
    </w:lvl>
    <w:lvl w:ilvl="7" w:tplc="04090019" w:tentative="1">
      <w:start w:val="1"/>
      <w:numFmt w:val="lowerLetter"/>
      <w:lvlText w:val="%8."/>
      <w:lvlJc w:val="left"/>
      <w:pPr>
        <w:ind w:left="5788" w:hanging="360"/>
      </w:pPr>
    </w:lvl>
    <w:lvl w:ilvl="8" w:tplc="040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3" w15:restartNumberingAfterBreak="0">
    <w:nsid w:val="5F2F65FE"/>
    <w:multiLevelType w:val="hybridMultilevel"/>
    <w:tmpl w:val="878C9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306BAF"/>
    <w:multiLevelType w:val="hybridMultilevel"/>
    <w:tmpl w:val="D75C7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CF49CA"/>
    <w:multiLevelType w:val="hybridMultilevel"/>
    <w:tmpl w:val="A99A05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F75CCC"/>
    <w:multiLevelType w:val="hybridMultilevel"/>
    <w:tmpl w:val="3C5ABE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B23E42"/>
    <w:multiLevelType w:val="hybridMultilevel"/>
    <w:tmpl w:val="716CBBF4"/>
    <w:lvl w:ilvl="0" w:tplc="1126258A">
      <w:numFmt w:val="bullet"/>
      <w:lvlText w:val="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6E4227D4"/>
    <w:multiLevelType w:val="hybridMultilevel"/>
    <w:tmpl w:val="D5FCE3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0A3103"/>
    <w:multiLevelType w:val="hybridMultilevel"/>
    <w:tmpl w:val="DA9E6CB2"/>
    <w:lvl w:ilvl="0" w:tplc="DBF00B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F4624DF"/>
    <w:multiLevelType w:val="hybridMultilevel"/>
    <w:tmpl w:val="EB06FFE2"/>
    <w:lvl w:ilvl="0" w:tplc="24FC5AD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0426382"/>
    <w:multiLevelType w:val="hybridMultilevel"/>
    <w:tmpl w:val="DB282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86CF8"/>
    <w:multiLevelType w:val="hybridMultilevel"/>
    <w:tmpl w:val="53321A88"/>
    <w:lvl w:ilvl="0" w:tplc="D5582C88">
      <w:start w:val="2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75934C27"/>
    <w:multiLevelType w:val="hybridMultilevel"/>
    <w:tmpl w:val="E19A7772"/>
    <w:lvl w:ilvl="0" w:tplc="F366255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56750D"/>
    <w:multiLevelType w:val="hybridMultilevel"/>
    <w:tmpl w:val="14543ED8"/>
    <w:lvl w:ilvl="0" w:tplc="D010B0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397610"/>
    <w:multiLevelType w:val="hybridMultilevel"/>
    <w:tmpl w:val="2AA07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6876ED"/>
    <w:multiLevelType w:val="hybridMultilevel"/>
    <w:tmpl w:val="E70EC9EE"/>
    <w:lvl w:ilvl="0" w:tplc="D93098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D24106F"/>
    <w:multiLevelType w:val="hybridMultilevel"/>
    <w:tmpl w:val="B40012E2"/>
    <w:lvl w:ilvl="0" w:tplc="69787E24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8" w15:restartNumberingAfterBreak="0">
    <w:nsid w:val="7E5271CA"/>
    <w:multiLevelType w:val="hybridMultilevel"/>
    <w:tmpl w:val="A76C6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7"/>
  </w:num>
  <w:num w:numId="3">
    <w:abstractNumId w:val="15"/>
  </w:num>
  <w:num w:numId="4">
    <w:abstractNumId w:val="34"/>
  </w:num>
  <w:num w:numId="5">
    <w:abstractNumId w:val="4"/>
  </w:num>
  <w:num w:numId="6">
    <w:abstractNumId w:val="12"/>
  </w:num>
  <w:num w:numId="7">
    <w:abstractNumId w:val="40"/>
  </w:num>
  <w:num w:numId="8">
    <w:abstractNumId w:val="14"/>
  </w:num>
  <w:num w:numId="9">
    <w:abstractNumId w:val="11"/>
  </w:num>
  <w:num w:numId="10">
    <w:abstractNumId w:val="44"/>
  </w:num>
  <w:num w:numId="11">
    <w:abstractNumId w:val="2"/>
  </w:num>
  <w:num w:numId="12">
    <w:abstractNumId w:val="43"/>
  </w:num>
  <w:num w:numId="13">
    <w:abstractNumId w:val="28"/>
  </w:num>
  <w:num w:numId="14">
    <w:abstractNumId w:val="22"/>
  </w:num>
  <w:num w:numId="15">
    <w:abstractNumId w:val="33"/>
  </w:num>
  <w:num w:numId="16">
    <w:abstractNumId w:val="38"/>
  </w:num>
  <w:num w:numId="17">
    <w:abstractNumId w:val="19"/>
  </w:num>
  <w:num w:numId="18">
    <w:abstractNumId w:val="20"/>
  </w:num>
  <w:num w:numId="19">
    <w:abstractNumId w:val="1"/>
  </w:num>
  <w:num w:numId="20">
    <w:abstractNumId w:val="35"/>
  </w:num>
  <w:num w:numId="21">
    <w:abstractNumId w:val="6"/>
  </w:num>
  <w:num w:numId="22">
    <w:abstractNumId w:val="32"/>
  </w:num>
  <w:num w:numId="23">
    <w:abstractNumId w:val="41"/>
  </w:num>
  <w:num w:numId="24">
    <w:abstractNumId w:val="5"/>
  </w:num>
  <w:num w:numId="25">
    <w:abstractNumId w:val="18"/>
  </w:num>
  <w:num w:numId="26">
    <w:abstractNumId w:val="10"/>
  </w:num>
  <w:num w:numId="27">
    <w:abstractNumId w:val="48"/>
  </w:num>
  <w:num w:numId="28">
    <w:abstractNumId w:val="36"/>
  </w:num>
  <w:num w:numId="29">
    <w:abstractNumId w:val="46"/>
  </w:num>
  <w:num w:numId="30">
    <w:abstractNumId w:val="47"/>
  </w:num>
  <w:num w:numId="31">
    <w:abstractNumId w:val="7"/>
  </w:num>
  <w:num w:numId="32">
    <w:abstractNumId w:val="8"/>
  </w:num>
  <w:num w:numId="33">
    <w:abstractNumId w:val="27"/>
  </w:num>
  <w:num w:numId="34">
    <w:abstractNumId w:val="21"/>
  </w:num>
  <w:num w:numId="35">
    <w:abstractNumId w:val="16"/>
  </w:num>
  <w:num w:numId="36">
    <w:abstractNumId w:val="26"/>
  </w:num>
  <w:num w:numId="37">
    <w:abstractNumId w:val="29"/>
  </w:num>
  <w:num w:numId="38">
    <w:abstractNumId w:val="39"/>
  </w:num>
  <w:num w:numId="39">
    <w:abstractNumId w:val="0"/>
  </w:num>
  <w:num w:numId="40">
    <w:abstractNumId w:val="42"/>
  </w:num>
  <w:num w:numId="41">
    <w:abstractNumId w:val="23"/>
  </w:num>
  <w:num w:numId="42">
    <w:abstractNumId w:val="45"/>
  </w:num>
  <w:num w:numId="43">
    <w:abstractNumId w:val="25"/>
  </w:num>
  <w:num w:numId="44">
    <w:abstractNumId w:val="30"/>
  </w:num>
  <w:num w:numId="45">
    <w:abstractNumId w:val="24"/>
  </w:num>
  <w:num w:numId="46">
    <w:abstractNumId w:val="9"/>
  </w:num>
  <w:num w:numId="47">
    <w:abstractNumId w:val="3"/>
  </w:num>
  <w:num w:numId="48">
    <w:abstractNumId w:val="13"/>
  </w:num>
  <w:num w:numId="49">
    <w:abstractNumId w:val="37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94E"/>
    <w:rsid w:val="00001B4C"/>
    <w:rsid w:val="00002DF0"/>
    <w:rsid w:val="000108C8"/>
    <w:rsid w:val="000117F6"/>
    <w:rsid w:val="00011804"/>
    <w:rsid w:val="000118A8"/>
    <w:rsid w:val="000134AA"/>
    <w:rsid w:val="00013E19"/>
    <w:rsid w:val="000147F5"/>
    <w:rsid w:val="0001583F"/>
    <w:rsid w:val="00017B16"/>
    <w:rsid w:val="00017DEA"/>
    <w:rsid w:val="00022AA1"/>
    <w:rsid w:val="000243A1"/>
    <w:rsid w:val="0002560B"/>
    <w:rsid w:val="00027383"/>
    <w:rsid w:val="0002744C"/>
    <w:rsid w:val="00027EE0"/>
    <w:rsid w:val="0003080F"/>
    <w:rsid w:val="00030CE2"/>
    <w:rsid w:val="00034DF3"/>
    <w:rsid w:val="00036EEE"/>
    <w:rsid w:val="000446F4"/>
    <w:rsid w:val="00047267"/>
    <w:rsid w:val="0005325A"/>
    <w:rsid w:val="0005387E"/>
    <w:rsid w:val="00053C3B"/>
    <w:rsid w:val="0005401F"/>
    <w:rsid w:val="00057AE2"/>
    <w:rsid w:val="00060218"/>
    <w:rsid w:val="00060A8D"/>
    <w:rsid w:val="00065284"/>
    <w:rsid w:val="00067555"/>
    <w:rsid w:val="00070C27"/>
    <w:rsid w:val="00072ED9"/>
    <w:rsid w:val="000765A5"/>
    <w:rsid w:val="00084490"/>
    <w:rsid w:val="0008491A"/>
    <w:rsid w:val="00090639"/>
    <w:rsid w:val="0009423A"/>
    <w:rsid w:val="0009479F"/>
    <w:rsid w:val="00094B12"/>
    <w:rsid w:val="0009523C"/>
    <w:rsid w:val="00095282"/>
    <w:rsid w:val="000959CD"/>
    <w:rsid w:val="0009673E"/>
    <w:rsid w:val="00096AEE"/>
    <w:rsid w:val="000A05CC"/>
    <w:rsid w:val="000A1780"/>
    <w:rsid w:val="000A18E3"/>
    <w:rsid w:val="000A2135"/>
    <w:rsid w:val="000A6F69"/>
    <w:rsid w:val="000B15CB"/>
    <w:rsid w:val="000B62E5"/>
    <w:rsid w:val="000B71A2"/>
    <w:rsid w:val="000C4347"/>
    <w:rsid w:val="000C45B1"/>
    <w:rsid w:val="000C6E16"/>
    <w:rsid w:val="000C751F"/>
    <w:rsid w:val="000D0DB0"/>
    <w:rsid w:val="000E26C6"/>
    <w:rsid w:val="000E2BD8"/>
    <w:rsid w:val="000E3F94"/>
    <w:rsid w:val="000E4A48"/>
    <w:rsid w:val="000E66B1"/>
    <w:rsid w:val="000E6EDB"/>
    <w:rsid w:val="000F0974"/>
    <w:rsid w:val="000F0FEF"/>
    <w:rsid w:val="000F3F80"/>
    <w:rsid w:val="000F488F"/>
    <w:rsid w:val="000F660C"/>
    <w:rsid w:val="000F7D8A"/>
    <w:rsid w:val="00103ADF"/>
    <w:rsid w:val="00103CAE"/>
    <w:rsid w:val="001049F7"/>
    <w:rsid w:val="00105A06"/>
    <w:rsid w:val="00107F22"/>
    <w:rsid w:val="00112266"/>
    <w:rsid w:val="00112CB6"/>
    <w:rsid w:val="0011487E"/>
    <w:rsid w:val="0011710D"/>
    <w:rsid w:val="00121667"/>
    <w:rsid w:val="00123614"/>
    <w:rsid w:val="001249D5"/>
    <w:rsid w:val="00125336"/>
    <w:rsid w:val="00125B98"/>
    <w:rsid w:val="00133200"/>
    <w:rsid w:val="00137F53"/>
    <w:rsid w:val="00141492"/>
    <w:rsid w:val="001451FD"/>
    <w:rsid w:val="00153AA2"/>
    <w:rsid w:val="001600A5"/>
    <w:rsid w:val="0016647C"/>
    <w:rsid w:val="0017124E"/>
    <w:rsid w:val="0017168D"/>
    <w:rsid w:val="00171F6B"/>
    <w:rsid w:val="00173110"/>
    <w:rsid w:val="0017490F"/>
    <w:rsid w:val="00176B70"/>
    <w:rsid w:val="001807DB"/>
    <w:rsid w:val="00181038"/>
    <w:rsid w:val="0018113E"/>
    <w:rsid w:val="001813D4"/>
    <w:rsid w:val="00181E67"/>
    <w:rsid w:val="00182AEC"/>
    <w:rsid w:val="001836B7"/>
    <w:rsid w:val="00183AB1"/>
    <w:rsid w:val="001847FE"/>
    <w:rsid w:val="001873B3"/>
    <w:rsid w:val="00187798"/>
    <w:rsid w:val="001918C2"/>
    <w:rsid w:val="00193D73"/>
    <w:rsid w:val="001959C4"/>
    <w:rsid w:val="00195DFE"/>
    <w:rsid w:val="001975B8"/>
    <w:rsid w:val="00197613"/>
    <w:rsid w:val="001A4629"/>
    <w:rsid w:val="001A7DEF"/>
    <w:rsid w:val="001B22FE"/>
    <w:rsid w:val="001B33D6"/>
    <w:rsid w:val="001B6677"/>
    <w:rsid w:val="001C4FBA"/>
    <w:rsid w:val="001C5C04"/>
    <w:rsid w:val="001D098D"/>
    <w:rsid w:val="001D1905"/>
    <w:rsid w:val="001D242E"/>
    <w:rsid w:val="001D378A"/>
    <w:rsid w:val="001D420C"/>
    <w:rsid w:val="001D56C6"/>
    <w:rsid w:val="001E03FB"/>
    <w:rsid w:val="001E0AE0"/>
    <w:rsid w:val="001E18DD"/>
    <w:rsid w:val="001E4650"/>
    <w:rsid w:val="001F1F45"/>
    <w:rsid w:val="001F3AA9"/>
    <w:rsid w:val="001F4B5A"/>
    <w:rsid w:val="00201904"/>
    <w:rsid w:val="00204E82"/>
    <w:rsid w:val="00206439"/>
    <w:rsid w:val="0020664B"/>
    <w:rsid w:val="0021040D"/>
    <w:rsid w:val="00211718"/>
    <w:rsid w:val="00213C33"/>
    <w:rsid w:val="002156CF"/>
    <w:rsid w:val="0021679A"/>
    <w:rsid w:val="002235A3"/>
    <w:rsid w:val="002276B2"/>
    <w:rsid w:val="002340FE"/>
    <w:rsid w:val="00234D6F"/>
    <w:rsid w:val="00236464"/>
    <w:rsid w:val="00236CB5"/>
    <w:rsid w:val="00240E11"/>
    <w:rsid w:val="0024149B"/>
    <w:rsid w:val="002418FC"/>
    <w:rsid w:val="00245D9B"/>
    <w:rsid w:val="00246204"/>
    <w:rsid w:val="00246E8C"/>
    <w:rsid w:val="00247652"/>
    <w:rsid w:val="00252B99"/>
    <w:rsid w:val="00254BD4"/>
    <w:rsid w:val="002556FB"/>
    <w:rsid w:val="002569AF"/>
    <w:rsid w:val="00256BAB"/>
    <w:rsid w:val="0026202A"/>
    <w:rsid w:val="00264686"/>
    <w:rsid w:val="00265282"/>
    <w:rsid w:val="0027005D"/>
    <w:rsid w:val="0027140E"/>
    <w:rsid w:val="00271D94"/>
    <w:rsid w:val="0027258F"/>
    <w:rsid w:val="00274403"/>
    <w:rsid w:val="00276686"/>
    <w:rsid w:val="00277340"/>
    <w:rsid w:val="00285424"/>
    <w:rsid w:val="00287768"/>
    <w:rsid w:val="002926D1"/>
    <w:rsid w:val="0029708F"/>
    <w:rsid w:val="002979C0"/>
    <w:rsid w:val="002A2798"/>
    <w:rsid w:val="002A348B"/>
    <w:rsid w:val="002A3792"/>
    <w:rsid w:val="002A452C"/>
    <w:rsid w:val="002A7317"/>
    <w:rsid w:val="002A78BB"/>
    <w:rsid w:val="002A7B72"/>
    <w:rsid w:val="002A7DFD"/>
    <w:rsid w:val="002B422F"/>
    <w:rsid w:val="002C0A12"/>
    <w:rsid w:val="002C0F39"/>
    <w:rsid w:val="002C4E08"/>
    <w:rsid w:val="002C552B"/>
    <w:rsid w:val="002D6306"/>
    <w:rsid w:val="002E2873"/>
    <w:rsid w:val="002E2888"/>
    <w:rsid w:val="002F027E"/>
    <w:rsid w:val="002F14AD"/>
    <w:rsid w:val="002F1764"/>
    <w:rsid w:val="002F4D17"/>
    <w:rsid w:val="00300336"/>
    <w:rsid w:val="003017E8"/>
    <w:rsid w:val="00303AF2"/>
    <w:rsid w:val="003128D5"/>
    <w:rsid w:val="003141C6"/>
    <w:rsid w:val="003204A2"/>
    <w:rsid w:val="00324EDD"/>
    <w:rsid w:val="0032561A"/>
    <w:rsid w:val="00326802"/>
    <w:rsid w:val="0032697D"/>
    <w:rsid w:val="00327DE5"/>
    <w:rsid w:val="00330941"/>
    <w:rsid w:val="00330DC9"/>
    <w:rsid w:val="00335049"/>
    <w:rsid w:val="00336062"/>
    <w:rsid w:val="003409D9"/>
    <w:rsid w:val="00343DAF"/>
    <w:rsid w:val="00344577"/>
    <w:rsid w:val="00346D92"/>
    <w:rsid w:val="00350D67"/>
    <w:rsid w:val="003552CE"/>
    <w:rsid w:val="003627F7"/>
    <w:rsid w:val="00363FE7"/>
    <w:rsid w:val="00370DBA"/>
    <w:rsid w:val="00371FF0"/>
    <w:rsid w:val="00372EF0"/>
    <w:rsid w:val="0037713B"/>
    <w:rsid w:val="00377FA7"/>
    <w:rsid w:val="003929EF"/>
    <w:rsid w:val="00396CFD"/>
    <w:rsid w:val="003A0566"/>
    <w:rsid w:val="003A12C6"/>
    <w:rsid w:val="003A295B"/>
    <w:rsid w:val="003A3356"/>
    <w:rsid w:val="003A59DF"/>
    <w:rsid w:val="003B29FE"/>
    <w:rsid w:val="003B36AB"/>
    <w:rsid w:val="003B437D"/>
    <w:rsid w:val="003B43E8"/>
    <w:rsid w:val="003B6460"/>
    <w:rsid w:val="003D4A71"/>
    <w:rsid w:val="003D4BB0"/>
    <w:rsid w:val="003D6403"/>
    <w:rsid w:val="003E4E99"/>
    <w:rsid w:val="003E54EB"/>
    <w:rsid w:val="003F16B5"/>
    <w:rsid w:val="003F2513"/>
    <w:rsid w:val="003F5043"/>
    <w:rsid w:val="003F5D82"/>
    <w:rsid w:val="003F7430"/>
    <w:rsid w:val="00401C51"/>
    <w:rsid w:val="0040280C"/>
    <w:rsid w:val="00405FDD"/>
    <w:rsid w:val="00406F7C"/>
    <w:rsid w:val="00407A7A"/>
    <w:rsid w:val="00410B49"/>
    <w:rsid w:val="00410C23"/>
    <w:rsid w:val="00416F2A"/>
    <w:rsid w:val="00417E2A"/>
    <w:rsid w:val="00420E5A"/>
    <w:rsid w:val="0042299C"/>
    <w:rsid w:val="004247EC"/>
    <w:rsid w:val="0043054B"/>
    <w:rsid w:val="00432F1E"/>
    <w:rsid w:val="00433789"/>
    <w:rsid w:val="00435186"/>
    <w:rsid w:val="00435532"/>
    <w:rsid w:val="00436D54"/>
    <w:rsid w:val="00437616"/>
    <w:rsid w:val="00440940"/>
    <w:rsid w:val="0044180C"/>
    <w:rsid w:val="00442BC7"/>
    <w:rsid w:val="00444316"/>
    <w:rsid w:val="004451EE"/>
    <w:rsid w:val="0044582F"/>
    <w:rsid w:val="004511CA"/>
    <w:rsid w:val="00454B07"/>
    <w:rsid w:val="0046035C"/>
    <w:rsid w:val="004639B9"/>
    <w:rsid w:val="004648CB"/>
    <w:rsid w:val="00465337"/>
    <w:rsid w:val="00467C04"/>
    <w:rsid w:val="004704BC"/>
    <w:rsid w:val="00470564"/>
    <w:rsid w:val="00472D1B"/>
    <w:rsid w:val="00474337"/>
    <w:rsid w:val="00477DA4"/>
    <w:rsid w:val="004803C1"/>
    <w:rsid w:val="00485FB6"/>
    <w:rsid w:val="00486087"/>
    <w:rsid w:val="00493485"/>
    <w:rsid w:val="00493C35"/>
    <w:rsid w:val="00493D95"/>
    <w:rsid w:val="00496F5F"/>
    <w:rsid w:val="004A030A"/>
    <w:rsid w:val="004A0C37"/>
    <w:rsid w:val="004A1A20"/>
    <w:rsid w:val="004B3262"/>
    <w:rsid w:val="004B5C56"/>
    <w:rsid w:val="004C125D"/>
    <w:rsid w:val="004C1263"/>
    <w:rsid w:val="004C15A3"/>
    <w:rsid w:val="004C7F19"/>
    <w:rsid w:val="004D1674"/>
    <w:rsid w:val="004D1A59"/>
    <w:rsid w:val="004D1B03"/>
    <w:rsid w:val="004D2F81"/>
    <w:rsid w:val="004D33C3"/>
    <w:rsid w:val="004D51FF"/>
    <w:rsid w:val="004D5AD3"/>
    <w:rsid w:val="004D77EC"/>
    <w:rsid w:val="004E12E0"/>
    <w:rsid w:val="004E13E2"/>
    <w:rsid w:val="004E3416"/>
    <w:rsid w:val="004E55E0"/>
    <w:rsid w:val="004E591D"/>
    <w:rsid w:val="004F5318"/>
    <w:rsid w:val="004F5C06"/>
    <w:rsid w:val="004F61EA"/>
    <w:rsid w:val="0050051B"/>
    <w:rsid w:val="00500E00"/>
    <w:rsid w:val="005041EF"/>
    <w:rsid w:val="005071A4"/>
    <w:rsid w:val="005077F5"/>
    <w:rsid w:val="0051277B"/>
    <w:rsid w:val="00512A91"/>
    <w:rsid w:val="005159CC"/>
    <w:rsid w:val="00515FEE"/>
    <w:rsid w:val="0052400D"/>
    <w:rsid w:val="005251CA"/>
    <w:rsid w:val="005264BE"/>
    <w:rsid w:val="00535666"/>
    <w:rsid w:val="005357E7"/>
    <w:rsid w:val="00542339"/>
    <w:rsid w:val="00542FCC"/>
    <w:rsid w:val="005506D9"/>
    <w:rsid w:val="00550AEA"/>
    <w:rsid w:val="00550B86"/>
    <w:rsid w:val="00551C84"/>
    <w:rsid w:val="00553EE9"/>
    <w:rsid w:val="005559E4"/>
    <w:rsid w:val="005568E5"/>
    <w:rsid w:val="005613ED"/>
    <w:rsid w:val="00562D4D"/>
    <w:rsid w:val="00563196"/>
    <w:rsid w:val="0056456C"/>
    <w:rsid w:val="00567441"/>
    <w:rsid w:val="00570D4D"/>
    <w:rsid w:val="00575554"/>
    <w:rsid w:val="00575B0C"/>
    <w:rsid w:val="005775CA"/>
    <w:rsid w:val="005807BA"/>
    <w:rsid w:val="00581042"/>
    <w:rsid w:val="0058309A"/>
    <w:rsid w:val="00583C5A"/>
    <w:rsid w:val="0058635D"/>
    <w:rsid w:val="00592A5F"/>
    <w:rsid w:val="005930EC"/>
    <w:rsid w:val="0059341D"/>
    <w:rsid w:val="00593BEC"/>
    <w:rsid w:val="00594BB8"/>
    <w:rsid w:val="00595163"/>
    <w:rsid w:val="00595328"/>
    <w:rsid w:val="005A0056"/>
    <w:rsid w:val="005A122B"/>
    <w:rsid w:val="005A128D"/>
    <w:rsid w:val="005A3058"/>
    <w:rsid w:val="005A3853"/>
    <w:rsid w:val="005B427F"/>
    <w:rsid w:val="005B70ED"/>
    <w:rsid w:val="005C1CAD"/>
    <w:rsid w:val="005C4B66"/>
    <w:rsid w:val="005C4B95"/>
    <w:rsid w:val="005C4BAA"/>
    <w:rsid w:val="005C54F2"/>
    <w:rsid w:val="005C58CE"/>
    <w:rsid w:val="005C71FB"/>
    <w:rsid w:val="005D1F8E"/>
    <w:rsid w:val="005D5CAB"/>
    <w:rsid w:val="005E02BF"/>
    <w:rsid w:val="005E2786"/>
    <w:rsid w:val="005E2D75"/>
    <w:rsid w:val="005F0B73"/>
    <w:rsid w:val="005F373E"/>
    <w:rsid w:val="005F4D61"/>
    <w:rsid w:val="005F59AA"/>
    <w:rsid w:val="00600801"/>
    <w:rsid w:val="006029A5"/>
    <w:rsid w:val="00603963"/>
    <w:rsid w:val="00606054"/>
    <w:rsid w:val="00613FEE"/>
    <w:rsid w:val="0061582F"/>
    <w:rsid w:val="0061678C"/>
    <w:rsid w:val="00617F1C"/>
    <w:rsid w:val="00620A3D"/>
    <w:rsid w:val="00623B7D"/>
    <w:rsid w:val="00625ECB"/>
    <w:rsid w:val="00631542"/>
    <w:rsid w:val="00631D66"/>
    <w:rsid w:val="006332B7"/>
    <w:rsid w:val="006338DF"/>
    <w:rsid w:val="00636A60"/>
    <w:rsid w:val="00637282"/>
    <w:rsid w:val="006418A0"/>
    <w:rsid w:val="00642073"/>
    <w:rsid w:val="00643FB2"/>
    <w:rsid w:val="006462D8"/>
    <w:rsid w:val="00656D0E"/>
    <w:rsid w:val="00657F76"/>
    <w:rsid w:val="00662038"/>
    <w:rsid w:val="0066271D"/>
    <w:rsid w:val="00662BAE"/>
    <w:rsid w:val="006657A3"/>
    <w:rsid w:val="00667B2B"/>
    <w:rsid w:val="00670F13"/>
    <w:rsid w:val="006715B3"/>
    <w:rsid w:val="006718B9"/>
    <w:rsid w:val="006723FE"/>
    <w:rsid w:val="0067385C"/>
    <w:rsid w:val="006752CE"/>
    <w:rsid w:val="00680497"/>
    <w:rsid w:val="006825CA"/>
    <w:rsid w:val="00683759"/>
    <w:rsid w:val="00683B17"/>
    <w:rsid w:val="006874C7"/>
    <w:rsid w:val="0068794C"/>
    <w:rsid w:val="00691770"/>
    <w:rsid w:val="006A3EA2"/>
    <w:rsid w:val="006A41D2"/>
    <w:rsid w:val="006B06D3"/>
    <w:rsid w:val="006B33B2"/>
    <w:rsid w:val="006B3A0A"/>
    <w:rsid w:val="006B4F68"/>
    <w:rsid w:val="006B6D32"/>
    <w:rsid w:val="006B72A2"/>
    <w:rsid w:val="006B778A"/>
    <w:rsid w:val="006C5953"/>
    <w:rsid w:val="006C6429"/>
    <w:rsid w:val="006C746A"/>
    <w:rsid w:val="006D6021"/>
    <w:rsid w:val="006D6E35"/>
    <w:rsid w:val="006E01CA"/>
    <w:rsid w:val="006E23C1"/>
    <w:rsid w:val="006F0B01"/>
    <w:rsid w:val="006F1279"/>
    <w:rsid w:val="006F566C"/>
    <w:rsid w:val="006F623F"/>
    <w:rsid w:val="006F656C"/>
    <w:rsid w:val="006F6B07"/>
    <w:rsid w:val="00705BDB"/>
    <w:rsid w:val="00712114"/>
    <w:rsid w:val="00712204"/>
    <w:rsid w:val="007161B9"/>
    <w:rsid w:val="0072031E"/>
    <w:rsid w:val="0072114E"/>
    <w:rsid w:val="00723F46"/>
    <w:rsid w:val="00724144"/>
    <w:rsid w:val="00724844"/>
    <w:rsid w:val="007277C3"/>
    <w:rsid w:val="00727AEE"/>
    <w:rsid w:val="00733CA5"/>
    <w:rsid w:val="0073654E"/>
    <w:rsid w:val="00737593"/>
    <w:rsid w:val="007405BE"/>
    <w:rsid w:val="00740C26"/>
    <w:rsid w:val="00750AFC"/>
    <w:rsid w:val="00751679"/>
    <w:rsid w:val="00752C5C"/>
    <w:rsid w:val="0075488F"/>
    <w:rsid w:val="00761EF0"/>
    <w:rsid w:val="00762E17"/>
    <w:rsid w:val="00764428"/>
    <w:rsid w:val="00770B0D"/>
    <w:rsid w:val="0077103A"/>
    <w:rsid w:val="007714CC"/>
    <w:rsid w:val="00774479"/>
    <w:rsid w:val="007749A9"/>
    <w:rsid w:val="00775920"/>
    <w:rsid w:val="00776580"/>
    <w:rsid w:val="00782083"/>
    <w:rsid w:val="00782498"/>
    <w:rsid w:val="007838EC"/>
    <w:rsid w:val="00791057"/>
    <w:rsid w:val="007A2529"/>
    <w:rsid w:val="007A41FC"/>
    <w:rsid w:val="007B0D1E"/>
    <w:rsid w:val="007B2855"/>
    <w:rsid w:val="007B7076"/>
    <w:rsid w:val="007B70EA"/>
    <w:rsid w:val="007B7883"/>
    <w:rsid w:val="007C1D33"/>
    <w:rsid w:val="007D073F"/>
    <w:rsid w:val="007E27ED"/>
    <w:rsid w:val="007E62AA"/>
    <w:rsid w:val="007F6818"/>
    <w:rsid w:val="00800320"/>
    <w:rsid w:val="0080346B"/>
    <w:rsid w:val="00806250"/>
    <w:rsid w:val="00811D23"/>
    <w:rsid w:val="0081291B"/>
    <w:rsid w:val="00814174"/>
    <w:rsid w:val="00814379"/>
    <w:rsid w:val="00815FC2"/>
    <w:rsid w:val="00816647"/>
    <w:rsid w:val="00821479"/>
    <w:rsid w:val="00822EF2"/>
    <w:rsid w:val="008262B8"/>
    <w:rsid w:val="0082653D"/>
    <w:rsid w:val="00830029"/>
    <w:rsid w:val="00830312"/>
    <w:rsid w:val="00830DF3"/>
    <w:rsid w:val="008314A8"/>
    <w:rsid w:val="0083423B"/>
    <w:rsid w:val="008354E4"/>
    <w:rsid w:val="00837718"/>
    <w:rsid w:val="00843317"/>
    <w:rsid w:val="0084538A"/>
    <w:rsid w:val="00846D5A"/>
    <w:rsid w:val="00847B77"/>
    <w:rsid w:val="00854234"/>
    <w:rsid w:val="008549B3"/>
    <w:rsid w:val="00856D00"/>
    <w:rsid w:val="00860119"/>
    <w:rsid w:val="00861043"/>
    <w:rsid w:val="008611CF"/>
    <w:rsid w:val="0086198A"/>
    <w:rsid w:val="00871535"/>
    <w:rsid w:val="00873423"/>
    <w:rsid w:val="00880317"/>
    <w:rsid w:val="0088104D"/>
    <w:rsid w:val="008865E0"/>
    <w:rsid w:val="00892EA3"/>
    <w:rsid w:val="00895261"/>
    <w:rsid w:val="008A0820"/>
    <w:rsid w:val="008A31ED"/>
    <w:rsid w:val="008A41C0"/>
    <w:rsid w:val="008A44FB"/>
    <w:rsid w:val="008A52E2"/>
    <w:rsid w:val="008A72E0"/>
    <w:rsid w:val="008B0802"/>
    <w:rsid w:val="008B24BC"/>
    <w:rsid w:val="008B39FD"/>
    <w:rsid w:val="008B596A"/>
    <w:rsid w:val="008B6A50"/>
    <w:rsid w:val="008B7FC0"/>
    <w:rsid w:val="008C0CFC"/>
    <w:rsid w:val="008C1A07"/>
    <w:rsid w:val="008C44D8"/>
    <w:rsid w:val="008C60DC"/>
    <w:rsid w:val="008C7868"/>
    <w:rsid w:val="008D4C70"/>
    <w:rsid w:val="008D5EB5"/>
    <w:rsid w:val="008E0014"/>
    <w:rsid w:val="008E0DA7"/>
    <w:rsid w:val="008E292E"/>
    <w:rsid w:val="008E433D"/>
    <w:rsid w:val="008E5C19"/>
    <w:rsid w:val="008E69C8"/>
    <w:rsid w:val="008F0B0E"/>
    <w:rsid w:val="008F0FB3"/>
    <w:rsid w:val="008F5C96"/>
    <w:rsid w:val="00901B24"/>
    <w:rsid w:val="009049A2"/>
    <w:rsid w:val="00905C6A"/>
    <w:rsid w:val="009071C7"/>
    <w:rsid w:val="00907A32"/>
    <w:rsid w:val="0091267A"/>
    <w:rsid w:val="00913C77"/>
    <w:rsid w:val="009148D4"/>
    <w:rsid w:val="00915E95"/>
    <w:rsid w:val="00916638"/>
    <w:rsid w:val="00923F2B"/>
    <w:rsid w:val="00924012"/>
    <w:rsid w:val="00924B57"/>
    <w:rsid w:val="0092546B"/>
    <w:rsid w:val="00927590"/>
    <w:rsid w:val="00936828"/>
    <w:rsid w:val="009369C6"/>
    <w:rsid w:val="00936F31"/>
    <w:rsid w:val="0094394E"/>
    <w:rsid w:val="0094557F"/>
    <w:rsid w:val="009462DB"/>
    <w:rsid w:val="00950779"/>
    <w:rsid w:val="00950A29"/>
    <w:rsid w:val="00951981"/>
    <w:rsid w:val="00952258"/>
    <w:rsid w:val="00954DC1"/>
    <w:rsid w:val="00957570"/>
    <w:rsid w:val="0096269E"/>
    <w:rsid w:val="00966E3F"/>
    <w:rsid w:val="0097139F"/>
    <w:rsid w:val="0097281B"/>
    <w:rsid w:val="009757BE"/>
    <w:rsid w:val="009759CD"/>
    <w:rsid w:val="00977106"/>
    <w:rsid w:val="00977A42"/>
    <w:rsid w:val="0098173B"/>
    <w:rsid w:val="00981DF4"/>
    <w:rsid w:val="009845FD"/>
    <w:rsid w:val="009848A4"/>
    <w:rsid w:val="00985102"/>
    <w:rsid w:val="009942B1"/>
    <w:rsid w:val="00997B48"/>
    <w:rsid w:val="009A0969"/>
    <w:rsid w:val="009A09AE"/>
    <w:rsid w:val="009A1C77"/>
    <w:rsid w:val="009A202F"/>
    <w:rsid w:val="009A6ACE"/>
    <w:rsid w:val="009B1309"/>
    <w:rsid w:val="009B22D0"/>
    <w:rsid w:val="009B6929"/>
    <w:rsid w:val="009B77D1"/>
    <w:rsid w:val="009C2183"/>
    <w:rsid w:val="009C25BD"/>
    <w:rsid w:val="009C272A"/>
    <w:rsid w:val="009C371C"/>
    <w:rsid w:val="009C395C"/>
    <w:rsid w:val="009D0DE3"/>
    <w:rsid w:val="009D31B3"/>
    <w:rsid w:val="009D3AE1"/>
    <w:rsid w:val="009E0A18"/>
    <w:rsid w:val="009E1485"/>
    <w:rsid w:val="009E197D"/>
    <w:rsid w:val="009E19D4"/>
    <w:rsid w:val="009E1E44"/>
    <w:rsid w:val="009E29EB"/>
    <w:rsid w:val="009E5740"/>
    <w:rsid w:val="009E6105"/>
    <w:rsid w:val="009F089A"/>
    <w:rsid w:val="009F1D9D"/>
    <w:rsid w:val="009F4A3E"/>
    <w:rsid w:val="009F4D53"/>
    <w:rsid w:val="009F5E80"/>
    <w:rsid w:val="009F6192"/>
    <w:rsid w:val="009F6454"/>
    <w:rsid w:val="009F760D"/>
    <w:rsid w:val="00A04F91"/>
    <w:rsid w:val="00A06BF7"/>
    <w:rsid w:val="00A07ABA"/>
    <w:rsid w:val="00A10763"/>
    <w:rsid w:val="00A124A7"/>
    <w:rsid w:val="00A140DD"/>
    <w:rsid w:val="00A1569A"/>
    <w:rsid w:val="00A222D8"/>
    <w:rsid w:val="00A22330"/>
    <w:rsid w:val="00A302D8"/>
    <w:rsid w:val="00A318DB"/>
    <w:rsid w:val="00A3352E"/>
    <w:rsid w:val="00A36F5B"/>
    <w:rsid w:val="00A40BE3"/>
    <w:rsid w:val="00A418D0"/>
    <w:rsid w:val="00A41D84"/>
    <w:rsid w:val="00A466E5"/>
    <w:rsid w:val="00A471A7"/>
    <w:rsid w:val="00A47559"/>
    <w:rsid w:val="00A51854"/>
    <w:rsid w:val="00A54B6B"/>
    <w:rsid w:val="00A570DC"/>
    <w:rsid w:val="00A601C7"/>
    <w:rsid w:val="00A61061"/>
    <w:rsid w:val="00A61871"/>
    <w:rsid w:val="00A65123"/>
    <w:rsid w:val="00A65154"/>
    <w:rsid w:val="00A661E0"/>
    <w:rsid w:val="00A6750D"/>
    <w:rsid w:val="00A724CF"/>
    <w:rsid w:val="00A73B19"/>
    <w:rsid w:val="00A758A5"/>
    <w:rsid w:val="00A771BF"/>
    <w:rsid w:val="00A773EC"/>
    <w:rsid w:val="00A8004D"/>
    <w:rsid w:val="00A80145"/>
    <w:rsid w:val="00A81C89"/>
    <w:rsid w:val="00A84BAE"/>
    <w:rsid w:val="00A909B3"/>
    <w:rsid w:val="00A90CDC"/>
    <w:rsid w:val="00A90EC2"/>
    <w:rsid w:val="00A91E87"/>
    <w:rsid w:val="00A94A09"/>
    <w:rsid w:val="00AA0171"/>
    <w:rsid w:val="00AA1988"/>
    <w:rsid w:val="00AA1FCD"/>
    <w:rsid w:val="00AA27F8"/>
    <w:rsid w:val="00AA2EFC"/>
    <w:rsid w:val="00AA6378"/>
    <w:rsid w:val="00AA6F4B"/>
    <w:rsid w:val="00AB13FC"/>
    <w:rsid w:val="00AB35B2"/>
    <w:rsid w:val="00AB3704"/>
    <w:rsid w:val="00AB54A0"/>
    <w:rsid w:val="00AB6D14"/>
    <w:rsid w:val="00AC1470"/>
    <w:rsid w:val="00AC1D2D"/>
    <w:rsid w:val="00AC27B1"/>
    <w:rsid w:val="00AC31EE"/>
    <w:rsid w:val="00AC42F8"/>
    <w:rsid w:val="00AC4330"/>
    <w:rsid w:val="00AC5A1D"/>
    <w:rsid w:val="00AC7195"/>
    <w:rsid w:val="00AC7FCC"/>
    <w:rsid w:val="00AD351B"/>
    <w:rsid w:val="00AE2317"/>
    <w:rsid w:val="00AE2819"/>
    <w:rsid w:val="00AE368D"/>
    <w:rsid w:val="00AE459C"/>
    <w:rsid w:val="00AE5CD1"/>
    <w:rsid w:val="00AE64FD"/>
    <w:rsid w:val="00AF2032"/>
    <w:rsid w:val="00AF263E"/>
    <w:rsid w:val="00AF2E44"/>
    <w:rsid w:val="00AF5DC2"/>
    <w:rsid w:val="00B04038"/>
    <w:rsid w:val="00B059BB"/>
    <w:rsid w:val="00B10D88"/>
    <w:rsid w:val="00B11C33"/>
    <w:rsid w:val="00B123EC"/>
    <w:rsid w:val="00B12E74"/>
    <w:rsid w:val="00B169D8"/>
    <w:rsid w:val="00B20D4C"/>
    <w:rsid w:val="00B21A94"/>
    <w:rsid w:val="00B23645"/>
    <w:rsid w:val="00B23EC7"/>
    <w:rsid w:val="00B24D22"/>
    <w:rsid w:val="00B2548A"/>
    <w:rsid w:val="00B26CB2"/>
    <w:rsid w:val="00B30DDB"/>
    <w:rsid w:val="00B45A28"/>
    <w:rsid w:val="00B46760"/>
    <w:rsid w:val="00B57EE9"/>
    <w:rsid w:val="00B60BEA"/>
    <w:rsid w:val="00B6517C"/>
    <w:rsid w:val="00B66D23"/>
    <w:rsid w:val="00B672C8"/>
    <w:rsid w:val="00B67B5F"/>
    <w:rsid w:val="00B72961"/>
    <w:rsid w:val="00B764A7"/>
    <w:rsid w:val="00B80A74"/>
    <w:rsid w:val="00B82AD8"/>
    <w:rsid w:val="00B8687A"/>
    <w:rsid w:val="00B87947"/>
    <w:rsid w:val="00B946CD"/>
    <w:rsid w:val="00B94BB6"/>
    <w:rsid w:val="00B965F0"/>
    <w:rsid w:val="00BA193A"/>
    <w:rsid w:val="00BA29BE"/>
    <w:rsid w:val="00BA2F31"/>
    <w:rsid w:val="00BA43E7"/>
    <w:rsid w:val="00BA4F52"/>
    <w:rsid w:val="00BA5FE8"/>
    <w:rsid w:val="00BA71DA"/>
    <w:rsid w:val="00BA7464"/>
    <w:rsid w:val="00BA7C85"/>
    <w:rsid w:val="00BB4379"/>
    <w:rsid w:val="00BB4B7F"/>
    <w:rsid w:val="00BB637F"/>
    <w:rsid w:val="00BB6ADF"/>
    <w:rsid w:val="00BC01D1"/>
    <w:rsid w:val="00BC06F9"/>
    <w:rsid w:val="00BC280F"/>
    <w:rsid w:val="00BC28DE"/>
    <w:rsid w:val="00BC3FD0"/>
    <w:rsid w:val="00BD5304"/>
    <w:rsid w:val="00BD5AE1"/>
    <w:rsid w:val="00BD6385"/>
    <w:rsid w:val="00BD6C46"/>
    <w:rsid w:val="00BE0ABC"/>
    <w:rsid w:val="00BE1255"/>
    <w:rsid w:val="00BE30F8"/>
    <w:rsid w:val="00BE412A"/>
    <w:rsid w:val="00BE4F2D"/>
    <w:rsid w:val="00BE51FD"/>
    <w:rsid w:val="00BF2D5E"/>
    <w:rsid w:val="00BF6969"/>
    <w:rsid w:val="00BF7A8C"/>
    <w:rsid w:val="00C002E2"/>
    <w:rsid w:val="00C033F5"/>
    <w:rsid w:val="00C06366"/>
    <w:rsid w:val="00C06DBE"/>
    <w:rsid w:val="00C10628"/>
    <w:rsid w:val="00C14394"/>
    <w:rsid w:val="00C150B8"/>
    <w:rsid w:val="00C15C2B"/>
    <w:rsid w:val="00C21741"/>
    <w:rsid w:val="00C23F23"/>
    <w:rsid w:val="00C2530D"/>
    <w:rsid w:val="00C349F7"/>
    <w:rsid w:val="00C34B2D"/>
    <w:rsid w:val="00C37459"/>
    <w:rsid w:val="00C40D38"/>
    <w:rsid w:val="00C44579"/>
    <w:rsid w:val="00C44C8F"/>
    <w:rsid w:val="00C45960"/>
    <w:rsid w:val="00C46AB2"/>
    <w:rsid w:val="00C51EC5"/>
    <w:rsid w:val="00C541D1"/>
    <w:rsid w:val="00C5544B"/>
    <w:rsid w:val="00C55981"/>
    <w:rsid w:val="00C55BD3"/>
    <w:rsid w:val="00C57885"/>
    <w:rsid w:val="00C60AE0"/>
    <w:rsid w:val="00C61E2A"/>
    <w:rsid w:val="00C62201"/>
    <w:rsid w:val="00C62339"/>
    <w:rsid w:val="00C62489"/>
    <w:rsid w:val="00C64EE8"/>
    <w:rsid w:val="00C6799C"/>
    <w:rsid w:val="00C710D0"/>
    <w:rsid w:val="00C7251E"/>
    <w:rsid w:val="00C72CDD"/>
    <w:rsid w:val="00C734F2"/>
    <w:rsid w:val="00C73BE3"/>
    <w:rsid w:val="00C73C2F"/>
    <w:rsid w:val="00C7423F"/>
    <w:rsid w:val="00C75297"/>
    <w:rsid w:val="00C8053A"/>
    <w:rsid w:val="00C845A9"/>
    <w:rsid w:val="00C860F0"/>
    <w:rsid w:val="00C87943"/>
    <w:rsid w:val="00C87C7D"/>
    <w:rsid w:val="00C95761"/>
    <w:rsid w:val="00CA1C50"/>
    <w:rsid w:val="00CA1FAD"/>
    <w:rsid w:val="00CA2A9C"/>
    <w:rsid w:val="00CA40F6"/>
    <w:rsid w:val="00CA50D7"/>
    <w:rsid w:val="00CA52DC"/>
    <w:rsid w:val="00CA57B5"/>
    <w:rsid w:val="00CA6576"/>
    <w:rsid w:val="00CA67BB"/>
    <w:rsid w:val="00CA7991"/>
    <w:rsid w:val="00CB2F2C"/>
    <w:rsid w:val="00CB69E5"/>
    <w:rsid w:val="00CB7801"/>
    <w:rsid w:val="00CC0D49"/>
    <w:rsid w:val="00CC4C27"/>
    <w:rsid w:val="00CD0D5C"/>
    <w:rsid w:val="00CD1A0D"/>
    <w:rsid w:val="00CD4D47"/>
    <w:rsid w:val="00CD72F3"/>
    <w:rsid w:val="00CE20E2"/>
    <w:rsid w:val="00CE213C"/>
    <w:rsid w:val="00CE4DA8"/>
    <w:rsid w:val="00CE51A8"/>
    <w:rsid w:val="00CE65A4"/>
    <w:rsid w:val="00CE69E6"/>
    <w:rsid w:val="00CF1102"/>
    <w:rsid w:val="00CF26CD"/>
    <w:rsid w:val="00CF3013"/>
    <w:rsid w:val="00CF4F63"/>
    <w:rsid w:val="00CF69C1"/>
    <w:rsid w:val="00CF7B6E"/>
    <w:rsid w:val="00D06EDD"/>
    <w:rsid w:val="00D1052E"/>
    <w:rsid w:val="00D1180D"/>
    <w:rsid w:val="00D139E2"/>
    <w:rsid w:val="00D1652A"/>
    <w:rsid w:val="00D20BA7"/>
    <w:rsid w:val="00D22C06"/>
    <w:rsid w:val="00D26EED"/>
    <w:rsid w:val="00D277F1"/>
    <w:rsid w:val="00D3299D"/>
    <w:rsid w:val="00D33AA3"/>
    <w:rsid w:val="00D35A25"/>
    <w:rsid w:val="00D35D0C"/>
    <w:rsid w:val="00D423FA"/>
    <w:rsid w:val="00D43D15"/>
    <w:rsid w:val="00D45804"/>
    <w:rsid w:val="00D46B40"/>
    <w:rsid w:val="00D511F2"/>
    <w:rsid w:val="00D520D3"/>
    <w:rsid w:val="00D52652"/>
    <w:rsid w:val="00D60A1D"/>
    <w:rsid w:val="00D614FD"/>
    <w:rsid w:val="00D62D6A"/>
    <w:rsid w:val="00D64C46"/>
    <w:rsid w:val="00D67B14"/>
    <w:rsid w:val="00D67B31"/>
    <w:rsid w:val="00D710EA"/>
    <w:rsid w:val="00D769CA"/>
    <w:rsid w:val="00D80435"/>
    <w:rsid w:val="00D8127A"/>
    <w:rsid w:val="00D81B22"/>
    <w:rsid w:val="00D85506"/>
    <w:rsid w:val="00D8577D"/>
    <w:rsid w:val="00D85C75"/>
    <w:rsid w:val="00D9522D"/>
    <w:rsid w:val="00D97670"/>
    <w:rsid w:val="00DA1343"/>
    <w:rsid w:val="00DA3F07"/>
    <w:rsid w:val="00DA4E24"/>
    <w:rsid w:val="00DA5419"/>
    <w:rsid w:val="00DA7D77"/>
    <w:rsid w:val="00DB1CED"/>
    <w:rsid w:val="00DB1F65"/>
    <w:rsid w:val="00DB3EAA"/>
    <w:rsid w:val="00DB68CA"/>
    <w:rsid w:val="00DB7272"/>
    <w:rsid w:val="00DC213D"/>
    <w:rsid w:val="00DC322F"/>
    <w:rsid w:val="00DC3B0B"/>
    <w:rsid w:val="00DC741E"/>
    <w:rsid w:val="00DD003D"/>
    <w:rsid w:val="00DD0F92"/>
    <w:rsid w:val="00DD148D"/>
    <w:rsid w:val="00DE1336"/>
    <w:rsid w:val="00DE24AA"/>
    <w:rsid w:val="00DE6360"/>
    <w:rsid w:val="00DE6CB7"/>
    <w:rsid w:val="00E07135"/>
    <w:rsid w:val="00E100DC"/>
    <w:rsid w:val="00E10467"/>
    <w:rsid w:val="00E11718"/>
    <w:rsid w:val="00E158B1"/>
    <w:rsid w:val="00E214FF"/>
    <w:rsid w:val="00E2284F"/>
    <w:rsid w:val="00E23FAC"/>
    <w:rsid w:val="00E400A2"/>
    <w:rsid w:val="00E40BEA"/>
    <w:rsid w:val="00E40F0F"/>
    <w:rsid w:val="00E46DDE"/>
    <w:rsid w:val="00E47B10"/>
    <w:rsid w:val="00E509DF"/>
    <w:rsid w:val="00E50F64"/>
    <w:rsid w:val="00E536B9"/>
    <w:rsid w:val="00E600BE"/>
    <w:rsid w:val="00E672CC"/>
    <w:rsid w:val="00E7113D"/>
    <w:rsid w:val="00E71F1D"/>
    <w:rsid w:val="00E75261"/>
    <w:rsid w:val="00E76E81"/>
    <w:rsid w:val="00E83972"/>
    <w:rsid w:val="00E84073"/>
    <w:rsid w:val="00E8443F"/>
    <w:rsid w:val="00E8540E"/>
    <w:rsid w:val="00E91669"/>
    <w:rsid w:val="00E93D9B"/>
    <w:rsid w:val="00E9679F"/>
    <w:rsid w:val="00E9758C"/>
    <w:rsid w:val="00E97A94"/>
    <w:rsid w:val="00EA2091"/>
    <w:rsid w:val="00EA2BB7"/>
    <w:rsid w:val="00EA3920"/>
    <w:rsid w:val="00EA3AFA"/>
    <w:rsid w:val="00EA56CB"/>
    <w:rsid w:val="00EA580C"/>
    <w:rsid w:val="00EB0E2D"/>
    <w:rsid w:val="00EB7693"/>
    <w:rsid w:val="00EC092C"/>
    <w:rsid w:val="00EC18F5"/>
    <w:rsid w:val="00EC28B7"/>
    <w:rsid w:val="00EC2C37"/>
    <w:rsid w:val="00EC4504"/>
    <w:rsid w:val="00ED16FB"/>
    <w:rsid w:val="00ED321F"/>
    <w:rsid w:val="00ED32C0"/>
    <w:rsid w:val="00ED4020"/>
    <w:rsid w:val="00ED4EEC"/>
    <w:rsid w:val="00ED6E37"/>
    <w:rsid w:val="00ED7169"/>
    <w:rsid w:val="00ED7FD6"/>
    <w:rsid w:val="00EE10FF"/>
    <w:rsid w:val="00EE199D"/>
    <w:rsid w:val="00EE4FC2"/>
    <w:rsid w:val="00EF4553"/>
    <w:rsid w:val="00EF48E2"/>
    <w:rsid w:val="00EF582A"/>
    <w:rsid w:val="00EF5E8F"/>
    <w:rsid w:val="00EF6857"/>
    <w:rsid w:val="00F01DFE"/>
    <w:rsid w:val="00F041E7"/>
    <w:rsid w:val="00F05040"/>
    <w:rsid w:val="00F07316"/>
    <w:rsid w:val="00F07622"/>
    <w:rsid w:val="00F079D0"/>
    <w:rsid w:val="00F07FCF"/>
    <w:rsid w:val="00F10A7A"/>
    <w:rsid w:val="00F11B4C"/>
    <w:rsid w:val="00F12FC0"/>
    <w:rsid w:val="00F142F8"/>
    <w:rsid w:val="00F14854"/>
    <w:rsid w:val="00F2000E"/>
    <w:rsid w:val="00F20E28"/>
    <w:rsid w:val="00F23AB4"/>
    <w:rsid w:val="00F25DC1"/>
    <w:rsid w:val="00F27D4E"/>
    <w:rsid w:val="00F3239D"/>
    <w:rsid w:val="00F37986"/>
    <w:rsid w:val="00F37B66"/>
    <w:rsid w:val="00F4146D"/>
    <w:rsid w:val="00F421EF"/>
    <w:rsid w:val="00F4298E"/>
    <w:rsid w:val="00F44909"/>
    <w:rsid w:val="00F46CFF"/>
    <w:rsid w:val="00F533DF"/>
    <w:rsid w:val="00F53F8C"/>
    <w:rsid w:val="00F541E8"/>
    <w:rsid w:val="00F55ECE"/>
    <w:rsid w:val="00F56006"/>
    <w:rsid w:val="00F6164D"/>
    <w:rsid w:val="00F616A6"/>
    <w:rsid w:val="00F657E3"/>
    <w:rsid w:val="00F706AD"/>
    <w:rsid w:val="00F71FAF"/>
    <w:rsid w:val="00F728C0"/>
    <w:rsid w:val="00F77D67"/>
    <w:rsid w:val="00F80F09"/>
    <w:rsid w:val="00F81D45"/>
    <w:rsid w:val="00F83E9A"/>
    <w:rsid w:val="00F843C8"/>
    <w:rsid w:val="00F8653D"/>
    <w:rsid w:val="00F914A6"/>
    <w:rsid w:val="00F92C72"/>
    <w:rsid w:val="00FA3605"/>
    <w:rsid w:val="00FA36EC"/>
    <w:rsid w:val="00FA4FCA"/>
    <w:rsid w:val="00FA52BD"/>
    <w:rsid w:val="00FA555C"/>
    <w:rsid w:val="00FA7151"/>
    <w:rsid w:val="00FA7532"/>
    <w:rsid w:val="00FA7C52"/>
    <w:rsid w:val="00FB00E4"/>
    <w:rsid w:val="00FB5EA3"/>
    <w:rsid w:val="00FB7028"/>
    <w:rsid w:val="00FC1430"/>
    <w:rsid w:val="00FC2766"/>
    <w:rsid w:val="00FD357A"/>
    <w:rsid w:val="00FD6BC1"/>
    <w:rsid w:val="00FE0515"/>
    <w:rsid w:val="00FE2D3C"/>
    <w:rsid w:val="00FE31C7"/>
    <w:rsid w:val="00FE4455"/>
    <w:rsid w:val="00FE6B54"/>
    <w:rsid w:val="00FE74F7"/>
    <w:rsid w:val="00FE75E0"/>
    <w:rsid w:val="00FE75E4"/>
    <w:rsid w:val="00FF3A24"/>
    <w:rsid w:val="00FF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642885"/>
  <w15:docId w15:val="{905DCE1C-21EF-4B3D-9787-D0277B98F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7124E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17124E"/>
    <w:pPr>
      <w:keepNext/>
      <w:spacing w:before="240" w:after="60"/>
      <w:outlineLvl w:val="0"/>
    </w:pPr>
    <w:rPr>
      <w:rFonts w:ascii="Arial" w:hAnsi="Arial"/>
      <w:b/>
      <w:caps/>
      <w:kern w:val="28"/>
      <w:sz w:val="28"/>
    </w:rPr>
  </w:style>
  <w:style w:type="paragraph" w:styleId="Heading2">
    <w:name w:val="heading 2"/>
    <w:basedOn w:val="Normal"/>
    <w:next w:val="Normal"/>
    <w:qFormat/>
    <w:rsid w:val="0017124E"/>
    <w:pPr>
      <w:keepNext/>
      <w:spacing w:before="240" w:after="60"/>
      <w:outlineLvl w:val="1"/>
    </w:pPr>
    <w:rPr>
      <w:rFonts w:ascii="Arial" w:hAnsi="Arial"/>
      <w:b/>
      <w:i/>
      <w:sz w:val="28"/>
    </w:rPr>
  </w:style>
  <w:style w:type="paragraph" w:styleId="Heading3">
    <w:name w:val="heading 3"/>
    <w:basedOn w:val="Normal"/>
    <w:next w:val="Normal"/>
    <w:qFormat/>
    <w:rsid w:val="0017124E"/>
    <w:pPr>
      <w:keepNext/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17124E"/>
    <w:pPr>
      <w:keepNext/>
      <w:jc w:val="center"/>
      <w:outlineLvl w:val="3"/>
    </w:pPr>
    <w:rPr>
      <w:b/>
      <w:color w:val="000000"/>
      <w:sz w:val="28"/>
      <w:lang w:val="en-US"/>
    </w:rPr>
  </w:style>
  <w:style w:type="paragraph" w:styleId="Heading5">
    <w:name w:val="heading 5"/>
    <w:basedOn w:val="Normal"/>
    <w:next w:val="Normal"/>
    <w:qFormat/>
    <w:rsid w:val="0017124E"/>
    <w:pPr>
      <w:keepNext/>
      <w:jc w:val="center"/>
      <w:outlineLvl w:val="4"/>
    </w:pPr>
    <w:rPr>
      <w:b/>
      <w:color w:val="000000"/>
      <w:lang w:val="en-US"/>
    </w:rPr>
  </w:style>
  <w:style w:type="paragraph" w:styleId="Heading6">
    <w:name w:val="heading 6"/>
    <w:basedOn w:val="Normal"/>
    <w:next w:val="Normal"/>
    <w:qFormat/>
    <w:rsid w:val="0017124E"/>
    <w:pPr>
      <w:keepNext/>
      <w:outlineLvl w:val="5"/>
    </w:pPr>
    <w:rPr>
      <w:b/>
      <w:color w:val="000000"/>
      <w:sz w:val="28"/>
      <w:lang w:val="en-US"/>
    </w:rPr>
  </w:style>
  <w:style w:type="paragraph" w:styleId="Heading7">
    <w:name w:val="heading 7"/>
    <w:basedOn w:val="Normal"/>
    <w:next w:val="Normal"/>
    <w:qFormat/>
    <w:rsid w:val="0017124E"/>
    <w:pPr>
      <w:keepNext/>
      <w:outlineLvl w:val="6"/>
    </w:pPr>
    <w:rPr>
      <w:b/>
      <w:i/>
      <w:color w:val="000000"/>
      <w:sz w:val="28"/>
      <w:lang w:val="en-US"/>
    </w:rPr>
  </w:style>
  <w:style w:type="paragraph" w:styleId="Heading8">
    <w:name w:val="heading 8"/>
    <w:basedOn w:val="Normal"/>
    <w:next w:val="Normal"/>
    <w:qFormat/>
    <w:rsid w:val="0017124E"/>
    <w:pPr>
      <w:keepNext/>
      <w:jc w:val="center"/>
      <w:outlineLvl w:val="7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7124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7124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7124E"/>
  </w:style>
  <w:style w:type="paragraph" w:styleId="BodyText">
    <w:name w:val="Body Text"/>
    <w:basedOn w:val="Normal"/>
    <w:rsid w:val="0017124E"/>
    <w:rPr>
      <w:color w:val="000000"/>
      <w:sz w:val="28"/>
      <w:lang w:val="en-US"/>
    </w:rPr>
  </w:style>
  <w:style w:type="table" w:styleId="TableGrid">
    <w:name w:val="Table Grid"/>
    <w:basedOn w:val="TableNormal"/>
    <w:rsid w:val="00246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060218"/>
    <w:pPr>
      <w:spacing w:after="120" w:line="480" w:lineRule="auto"/>
    </w:pPr>
  </w:style>
  <w:style w:type="paragraph" w:customStyle="1" w:styleId="Code39">
    <w:name w:val="Code39"/>
    <w:basedOn w:val="Normal"/>
    <w:rsid w:val="00901B24"/>
    <w:rPr>
      <w:sz w:val="20"/>
      <w:lang w:eastAsia="ro-RO"/>
    </w:rPr>
  </w:style>
  <w:style w:type="character" w:styleId="Hyperlink">
    <w:name w:val="Hyperlink"/>
    <w:unhideWhenUsed/>
    <w:rsid w:val="00BE125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C0CFC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8C0CFC"/>
    <w:rPr>
      <w:rFonts w:ascii="Tahoma" w:hAnsi="Tahoma" w:cs="Tahoma"/>
      <w:sz w:val="16"/>
      <w:szCs w:val="16"/>
      <w:lang w:val="ro-RO"/>
    </w:rPr>
  </w:style>
  <w:style w:type="character" w:customStyle="1" w:styleId="HeaderChar">
    <w:name w:val="Header Char"/>
    <w:link w:val="Header"/>
    <w:uiPriority w:val="99"/>
    <w:rsid w:val="00683B17"/>
    <w:rPr>
      <w:sz w:val="24"/>
      <w:lang w:val="ro-RO"/>
    </w:rPr>
  </w:style>
  <w:style w:type="paragraph" w:styleId="ListParagraph">
    <w:name w:val="List Paragraph"/>
    <w:basedOn w:val="Normal"/>
    <w:uiPriority w:val="34"/>
    <w:qFormat/>
    <w:rsid w:val="00F728C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/>
    </w:rPr>
  </w:style>
  <w:style w:type="character" w:customStyle="1" w:styleId="FooterChar">
    <w:name w:val="Footer Char"/>
    <w:link w:val="Footer"/>
    <w:uiPriority w:val="99"/>
    <w:rsid w:val="00563196"/>
    <w:rPr>
      <w:sz w:val="24"/>
      <w:lang w:val="ro-RO"/>
    </w:rPr>
  </w:style>
  <w:style w:type="paragraph" w:styleId="NoSpacing">
    <w:name w:val="No Spacing"/>
    <w:link w:val="NoSpacingChar"/>
    <w:qFormat/>
    <w:rsid w:val="008549B3"/>
    <w:rPr>
      <w:sz w:val="24"/>
      <w:szCs w:val="24"/>
      <w:lang w:eastAsia="en-US"/>
    </w:rPr>
  </w:style>
  <w:style w:type="character" w:customStyle="1" w:styleId="NoSpacingChar">
    <w:name w:val="No Spacing Char"/>
    <w:link w:val="NoSpacing"/>
    <w:rsid w:val="008549B3"/>
    <w:rPr>
      <w:sz w:val="24"/>
      <w:szCs w:val="24"/>
      <w:lang w:eastAsia="en-US" w:bidi="ar-SA"/>
    </w:rPr>
  </w:style>
  <w:style w:type="character" w:styleId="Strong">
    <w:name w:val="Strong"/>
    <w:uiPriority w:val="22"/>
    <w:qFormat/>
    <w:rsid w:val="008549B3"/>
    <w:rPr>
      <w:b/>
      <w:bCs/>
    </w:rPr>
  </w:style>
  <w:style w:type="paragraph" w:styleId="NormalWeb">
    <w:name w:val="Normal (Web)"/>
    <w:basedOn w:val="Normal"/>
    <w:uiPriority w:val="99"/>
    <w:unhideWhenUsed/>
    <w:rsid w:val="00103ADF"/>
    <w:pPr>
      <w:spacing w:before="100" w:beforeAutospacing="1" w:after="100" w:afterAutospacing="1"/>
    </w:pPr>
    <w:rPr>
      <w:rFonts w:eastAsiaTheme="minorEastAsia"/>
      <w:szCs w:val="24"/>
      <w:lang w:eastAsia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034DF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8611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it.ro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upit.r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sponsabil.gdpr@upit.ro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upit.ro" TargetMode="External"/><Relationship Id="rId1" Type="http://schemas.openxmlformats.org/officeDocument/2006/relationships/hyperlink" Target="mailto:responsabil.gdpr@upit.ro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pit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pit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Ante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E77A4-C395-4099-B7D0-228586F96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</Template>
  <TotalTime>23</TotalTime>
  <Pages>1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PLANUL DE CERCETARE PE ANUL 1998</vt:lpstr>
    </vt:vector>
  </TitlesOfParts>
  <Company>Microsoft</Company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PLANUL DE CERCETARE PE ANUL 1998</dc:title>
  <dc:creator>Net36</dc:creator>
  <cp:lastModifiedBy>Petruta Rizea</cp:lastModifiedBy>
  <cp:revision>6</cp:revision>
  <cp:lastPrinted>2021-09-30T10:43:00Z</cp:lastPrinted>
  <dcterms:created xsi:type="dcterms:W3CDTF">2023-10-31T07:56:00Z</dcterms:created>
  <dcterms:modified xsi:type="dcterms:W3CDTF">2023-10-31T08:19:00Z</dcterms:modified>
</cp:coreProperties>
</file>